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04991" w14:textId="1FC0864E" w:rsidR="00E76FE0" w:rsidRPr="00A9461F" w:rsidRDefault="0052365E" w:rsidP="00CA5642">
      <w:pPr>
        <w:jc w:val="center"/>
        <w:rPr>
          <w:rFonts w:ascii="Calibri" w:hAnsi="Calibri" w:cs="Calibri"/>
          <w:b/>
          <w:bCs/>
        </w:rPr>
      </w:pPr>
      <w:r w:rsidRPr="005B632C">
        <w:rPr>
          <w:b/>
          <w:bCs/>
          <w:noProof/>
          <w:sz w:val="64"/>
          <w:szCs w:val="64"/>
        </w:rPr>
        <w:drawing>
          <wp:anchor distT="0" distB="0" distL="114300" distR="114300" simplePos="0" relativeHeight="251658240" behindDoc="1" locked="0" layoutInCell="1" allowOverlap="1" wp14:anchorId="37ED13FC" wp14:editId="06818A83">
            <wp:simplePos x="0" y="0"/>
            <wp:positionH relativeFrom="column">
              <wp:posOffset>5158105</wp:posOffset>
            </wp:positionH>
            <wp:positionV relativeFrom="paragraph">
              <wp:posOffset>-201930</wp:posOffset>
            </wp:positionV>
            <wp:extent cx="792221" cy="762000"/>
            <wp:effectExtent l="0" t="0" r="8255" b="0"/>
            <wp:wrapNone/>
            <wp:docPr id="27" name="Picture 2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221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FE0" w:rsidRPr="00A9461F">
        <w:rPr>
          <w:rFonts w:ascii="Calibri" w:hAnsi="Calibri" w:cs="Calibri"/>
          <w:b/>
          <w:bCs/>
        </w:rPr>
        <w:t>KING EDWARD VI COLLEGE, STOURBRIDGE</w:t>
      </w:r>
    </w:p>
    <w:p w14:paraId="03E329B4" w14:textId="77777777" w:rsidR="00E76FE0" w:rsidRPr="00A9461F" w:rsidRDefault="00E76FE0" w:rsidP="00CA5642">
      <w:pPr>
        <w:jc w:val="center"/>
        <w:rPr>
          <w:rFonts w:ascii="Calibri" w:hAnsi="Calibri" w:cs="Calibri"/>
          <w:b/>
          <w:bCs/>
        </w:rPr>
      </w:pPr>
    </w:p>
    <w:p w14:paraId="3CC39E28" w14:textId="3EFC65EE" w:rsidR="00E76FE0" w:rsidRPr="00A9461F" w:rsidRDefault="00E76FE0" w:rsidP="00CA5642">
      <w:pPr>
        <w:pStyle w:val="BodyText"/>
        <w:jc w:val="center"/>
        <w:rPr>
          <w:rFonts w:ascii="Calibri" w:hAnsi="Calibri" w:cs="Calibri"/>
        </w:rPr>
      </w:pPr>
      <w:r w:rsidRPr="00A9461F">
        <w:rPr>
          <w:rFonts w:ascii="Calibri" w:hAnsi="Calibri" w:cs="Calibri"/>
        </w:rPr>
        <w:t xml:space="preserve">ELECTION OF </w:t>
      </w:r>
      <w:r w:rsidR="00E16820">
        <w:rPr>
          <w:rFonts w:ascii="Calibri" w:hAnsi="Calibri" w:cs="Calibri"/>
        </w:rPr>
        <w:t xml:space="preserve">TWO </w:t>
      </w:r>
      <w:r w:rsidRPr="00A9461F">
        <w:rPr>
          <w:rFonts w:ascii="Calibri" w:hAnsi="Calibri" w:cs="Calibri"/>
        </w:rPr>
        <w:t>PARENT GOVERNOR</w:t>
      </w:r>
      <w:r w:rsidR="00AC3E1A">
        <w:rPr>
          <w:rFonts w:ascii="Calibri" w:hAnsi="Calibri" w:cs="Calibri"/>
        </w:rPr>
        <w:t>S</w:t>
      </w:r>
    </w:p>
    <w:p w14:paraId="37972E1D" w14:textId="673234DD" w:rsidR="00E76FE0" w:rsidRPr="00A9461F" w:rsidRDefault="00E76FE0" w:rsidP="00CA5642">
      <w:pPr>
        <w:pStyle w:val="BodyText"/>
        <w:jc w:val="center"/>
        <w:rPr>
          <w:rFonts w:ascii="Calibri" w:hAnsi="Calibri" w:cs="Calibri"/>
        </w:rPr>
      </w:pPr>
      <w:r w:rsidRPr="00A9461F">
        <w:rPr>
          <w:rFonts w:ascii="Calibri" w:hAnsi="Calibri" w:cs="Calibri"/>
        </w:rPr>
        <w:t xml:space="preserve">TO SERVE ON THE COLLEGE’S </w:t>
      </w:r>
      <w:r w:rsidR="0052365E">
        <w:rPr>
          <w:rFonts w:ascii="Calibri" w:hAnsi="Calibri" w:cs="Calibri"/>
        </w:rPr>
        <w:t xml:space="preserve">LOCAL </w:t>
      </w:r>
      <w:r w:rsidRPr="00A9461F">
        <w:rPr>
          <w:rFonts w:ascii="Calibri" w:hAnsi="Calibri" w:cs="Calibri"/>
        </w:rPr>
        <w:t>GOVERNING BODY</w:t>
      </w:r>
    </w:p>
    <w:p w14:paraId="3DD0D03F" w14:textId="77777777" w:rsidR="00030B77" w:rsidRPr="00A9461F" w:rsidRDefault="00030B77" w:rsidP="00CA5642">
      <w:pPr>
        <w:pStyle w:val="BodyText"/>
        <w:jc w:val="center"/>
        <w:rPr>
          <w:rFonts w:ascii="Calibri" w:hAnsi="Calibri" w:cs="Calibri"/>
        </w:rPr>
      </w:pPr>
    </w:p>
    <w:p w14:paraId="1E04F08F" w14:textId="77777777" w:rsidR="00804EF9" w:rsidRPr="00804EF9" w:rsidRDefault="00804EF9" w:rsidP="00CA5642">
      <w:pPr>
        <w:jc w:val="both"/>
        <w:rPr>
          <w:rFonts w:ascii="Calibri" w:hAnsi="Calibri" w:cs="Calibri"/>
          <w:b/>
          <w:bCs/>
          <w:lang w:eastAsia="x-none"/>
        </w:rPr>
      </w:pPr>
      <w:r w:rsidRPr="00804EF9">
        <w:rPr>
          <w:rFonts w:ascii="Calibri" w:hAnsi="Calibri" w:cs="Calibri"/>
          <w:b/>
          <w:bCs/>
          <w:lang w:eastAsia="x-none"/>
        </w:rPr>
        <w:t>•</w:t>
      </w:r>
      <w:r w:rsidRPr="00804EF9">
        <w:rPr>
          <w:rFonts w:ascii="Calibri" w:hAnsi="Calibri" w:cs="Calibri"/>
          <w:b/>
          <w:bCs/>
          <w:lang w:eastAsia="x-none"/>
        </w:rPr>
        <w:tab/>
        <w:t>1st nominated governor term of office:</w:t>
      </w:r>
      <w:r w:rsidRPr="00804EF9">
        <w:rPr>
          <w:rFonts w:ascii="Calibri" w:hAnsi="Calibri" w:cs="Calibri"/>
          <w:b/>
          <w:bCs/>
          <w:lang w:eastAsia="x-none"/>
        </w:rPr>
        <w:tab/>
        <w:t>1 October 2026 - 30 September 2030</w:t>
      </w:r>
    </w:p>
    <w:p w14:paraId="2578AF75" w14:textId="3E8D71A5" w:rsidR="00E76FE0" w:rsidRPr="00A9461F" w:rsidRDefault="00804EF9" w:rsidP="00CA5642">
      <w:pPr>
        <w:jc w:val="both"/>
        <w:rPr>
          <w:rFonts w:ascii="Calibri" w:hAnsi="Calibri" w:cs="Calibri"/>
          <w:b/>
          <w:bCs/>
        </w:rPr>
      </w:pPr>
      <w:r w:rsidRPr="00804EF9">
        <w:rPr>
          <w:rFonts w:ascii="Calibri" w:hAnsi="Calibri" w:cs="Calibri"/>
          <w:b/>
          <w:bCs/>
          <w:lang w:eastAsia="x-none"/>
        </w:rPr>
        <w:t>•</w:t>
      </w:r>
      <w:r w:rsidRPr="00804EF9">
        <w:rPr>
          <w:rFonts w:ascii="Calibri" w:hAnsi="Calibri" w:cs="Calibri"/>
          <w:b/>
          <w:bCs/>
          <w:lang w:eastAsia="x-none"/>
        </w:rPr>
        <w:tab/>
        <w:t>2nd nominated governor term of office:</w:t>
      </w:r>
      <w:r w:rsidRPr="00804EF9">
        <w:rPr>
          <w:rFonts w:ascii="Calibri" w:hAnsi="Calibri" w:cs="Calibri"/>
          <w:b/>
          <w:bCs/>
          <w:lang w:eastAsia="x-none"/>
        </w:rPr>
        <w:tab/>
        <w:t>1 January 2027 - 31 December 2030</w:t>
      </w:r>
    </w:p>
    <w:p w14:paraId="21EFE430" w14:textId="77777777" w:rsidR="00030B77" w:rsidRPr="00A9461F" w:rsidRDefault="00030B77" w:rsidP="00CA5642">
      <w:pPr>
        <w:jc w:val="both"/>
        <w:rPr>
          <w:rFonts w:ascii="Calibri" w:hAnsi="Calibri" w:cs="Calibri"/>
          <w:b/>
          <w:bCs/>
        </w:rPr>
      </w:pPr>
    </w:p>
    <w:p w14:paraId="0B11C043" w14:textId="59C00086" w:rsidR="00E76FE0" w:rsidRPr="002051FD" w:rsidRDefault="00E76FE0" w:rsidP="00CA5642">
      <w:pPr>
        <w:pStyle w:val="Heading1"/>
        <w:rPr>
          <w:rFonts w:ascii="Calibri" w:hAnsi="Calibri" w:cs="Calibri"/>
          <w:b w:val="0"/>
          <w:bCs w:val="0"/>
        </w:rPr>
      </w:pPr>
      <w:r w:rsidRPr="00A9461F">
        <w:rPr>
          <w:rFonts w:ascii="Calibri" w:hAnsi="Calibri" w:cs="Calibri"/>
        </w:rPr>
        <w:t xml:space="preserve">Rules and </w:t>
      </w:r>
      <w:r w:rsidR="00030B77" w:rsidRPr="00A9461F">
        <w:rPr>
          <w:rFonts w:ascii="Calibri" w:hAnsi="Calibri" w:cs="Calibri"/>
        </w:rPr>
        <w:t>p</w:t>
      </w:r>
      <w:r w:rsidRPr="00A9461F">
        <w:rPr>
          <w:rFonts w:ascii="Calibri" w:hAnsi="Calibri" w:cs="Calibri"/>
        </w:rPr>
        <w:t>ro</w:t>
      </w:r>
      <w:r w:rsidRPr="002051FD">
        <w:rPr>
          <w:rFonts w:ascii="Calibri" w:hAnsi="Calibri" w:cs="Calibri"/>
        </w:rPr>
        <w:t>cedures</w:t>
      </w:r>
    </w:p>
    <w:p w14:paraId="43096E01" w14:textId="77777777" w:rsidR="00E76FE0" w:rsidRPr="002051FD" w:rsidRDefault="00E76FE0" w:rsidP="00CA5642">
      <w:pPr>
        <w:jc w:val="both"/>
        <w:rPr>
          <w:rFonts w:ascii="Calibri" w:hAnsi="Calibri" w:cs="Calibri"/>
        </w:rPr>
      </w:pPr>
    </w:p>
    <w:p w14:paraId="5BCE07E2" w14:textId="7066776A" w:rsidR="00A35D5A" w:rsidRPr="002051FD" w:rsidRDefault="00E76FE0" w:rsidP="00CA5642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Calibri" w:hAnsi="Calibri" w:cs="Calibri"/>
        </w:rPr>
      </w:pPr>
      <w:r w:rsidRPr="002051FD">
        <w:rPr>
          <w:rFonts w:ascii="Calibri" w:hAnsi="Calibri" w:cs="Calibri"/>
        </w:rPr>
        <w:t>The c</w:t>
      </w:r>
      <w:r w:rsidR="005148B0" w:rsidRPr="002051FD">
        <w:rPr>
          <w:rFonts w:ascii="Calibri" w:hAnsi="Calibri" w:cs="Calibri"/>
        </w:rPr>
        <w:t>losing date fo</w:t>
      </w:r>
      <w:r w:rsidR="00053D95" w:rsidRPr="002051FD">
        <w:rPr>
          <w:rFonts w:ascii="Calibri" w:hAnsi="Calibri" w:cs="Calibri"/>
        </w:rPr>
        <w:t xml:space="preserve">r nominations is </w:t>
      </w:r>
      <w:r w:rsidR="00CF3E6F">
        <w:rPr>
          <w:rFonts w:ascii="Calibri" w:hAnsi="Calibri" w:cs="Calibri"/>
        </w:rPr>
        <w:t xml:space="preserve">4.00 pm </w:t>
      </w:r>
      <w:r w:rsidR="00CF3E6F" w:rsidRPr="00336F0D">
        <w:rPr>
          <w:rFonts w:ascii="Calibri" w:hAnsi="Calibri" w:cs="Calibri"/>
        </w:rPr>
        <w:t>on Wednesday 16 September 2026.</w:t>
      </w:r>
    </w:p>
    <w:p w14:paraId="0A115C0C" w14:textId="77777777" w:rsidR="00E76FE0" w:rsidRPr="002051FD" w:rsidRDefault="00E76FE0" w:rsidP="00CA5642">
      <w:pPr>
        <w:jc w:val="both"/>
        <w:rPr>
          <w:rFonts w:ascii="Calibri" w:hAnsi="Calibri" w:cs="Calibri"/>
        </w:rPr>
      </w:pPr>
    </w:p>
    <w:p w14:paraId="5704DDE6" w14:textId="01D5F3B6" w:rsidR="00053D95" w:rsidRPr="00A9461F" w:rsidRDefault="00E76FE0" w:rsidP="00CA5642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Nominations must be submitted in writing</w:t>
      </w:r>
      <w:r w:rsidR="00655C1F" w:rsidRPr="00A9461F">
        <w:rPr>
          <w:rFonts w:ascii="Calibri" w:hAnsi="Calibri" w:cs="Calibri"/>
        </w:rPr>
        <w:t>, (</w:t>
      </w:r>
      <w:r w:rsidR="006F4E4F">
        <w:rPr>
          <w:rFonts w:ascii="Calibri" w:hAnsi="Calibri" w:cs="Calibri"/>
        </w:rPr>
        <w:t xml:space="preserve">or </w:t>
      </w:r>
      <w:r w:rsidR="00655C1F" w:rsidRPr="00A9461F">
        <w:rPr>
          <w:rFonts w:ascii="Calibri" w:hAnsi="Calibri" w:cs="Calibri"/>
        </w:rPr>
        <w:t xml:space="preserve">by email: </w:t>
      </w:r>
      <w:hyperlink r:id="rId10" w:history="1">
        <w:r w:rsidR="006F4E4F" w:rsidRPr="0043777E">
          <w:rPr>
            <w:rStyle w:val="Hyperlink"/>
            <w:rFonts w:ascii="Calibri" w:hAnsi="Calibri" w:cs="Calibri"/>
          </w:rPr>
          <w:t>ann.meyler@kedst.ac.uk</w:t>
        </w:r>
      </w:hyperlink>
      <w:r w:rsidR="00A90839">
        <w:rPr>
          <w:rFonts w:ascii="Calibri" w:hAnsi="Calibri" w:cs="Calibri"/>
        </w:rPr>
        <w:t xml:space="preserve"> </w:t>
      </w:r>
      <w:r w:rsidR="00655C1F" w:rsidRPr="00A9461F">
        <w:rPr>
          <w:rFonts w:ascii="Calibri" w:hAnsi="Calibri" w:cs="Calibri"/>
        </w:rPr>
        <w:t>)</w:t>
      </w:r>
      <w:r w:rsidRPr="00A9461F">
        <w:rPr>
          <w:rFonts w:ascii="Calibri" w:hAnsi="Calibri" w:cs="Calibri"/>
        </w:rPr>
        <w:t xml:space="preserve"> to </w:t>
      </w:r>
      <w:r w:rsidR="00A90839" w:rsidRPr="001E572F">
        <w:rPr>
          <w:rFonts w:ascii="Calibri" w:hAnsi="Calibri" w:cs="Calibri"/>
        </w:rPr>
        <w:t>Annie Meyler, Executive Administrator,</w:t>
      </w:r>
      <w:r w:rsidRPr="00A9461F">
        <w:rPr>
          <w:rFonts w:ascii="Calibri" w:hAnsi="Calibri" w:cs="Calibri"/>
        </w:rPr>
        <w:t xml:space="preserve"> by </w:t>
      </w:r>
      <w:r w:rsidR="00006306" w:rsidRPr="00A9461F">
        <w:rPr>
          <w:rFonts w:ascii="Calibri" w:hAnsi="Calibri" w:cs="Calibri"/>
        </w:rPr>
        <w:t xml:space="preserve">the closing date.  </w:t>
      </w:r>
      <w:r w:rsidRPr="00A9461F">
        <w:rPr>
          <w:rFonts w:ascii="Calibri" w:hAnsi="Calibri" w:cs="Calibri"/>
        </w:rPr>
        <w:t xml:space="preserve">Each nomination </w:t>
      </w:r>
      <w:r w:rsidR="00CE63C3" w:rsidRPr="00A9461F">
        <w:rPr>
          <w:rFonts w:ascii="Calibri" w:hAnsi="Calibri" w:cs="Calibri"/>
        </w:rPr>
        <w:t>must</w:t>
      </w:r>
      <w:r w:rsidR="00053D95" w:rsidRPr="00A9461F">
        <w:rPr>
          <w:rFonts w:ascii="Calibri" w:hAnsi="Calibri" w:cs="Calibri"/>
        </w:rPr>
        <w:t xml:space="preserve"> include details of the child who is attending college and details of two individuals who may act as referees.</w:t>
      </w:r>
    </w:p>
    <w:p w14:paraId="70C19A77" w14:textId="77777777" w:rsidR="00E76FE0" w:rsidRPr="00A9461F" w:rsidRDefault="00E76FE0" w:rsidP="00CA5642">
      <w:pPr>
        <w:jc w:val="both"/>
        <w:rPr>
          <w:rFonts w:ascii="Calibri" w:hAnsi="Calibri" w:cs="Calibri"/>
        </w:rPr>
      </w:pPr>
    </w:p>
    <w:p w14:paraId="4E4FC63C" w14:textId="77777777" w:rsidR="00E76FE0" w:rsidRPr="00A9461F" w:rsidRDefault="00E76FE0" w:rsidP="00CA5642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 xml:space="preserve">Each nominee </w:t>
      </w:r>
      <w:r w:rsidR="00CE63C3" w:rsidRPr="00A9461F">
        <w:rPr>
          <w:rFonts w:ascii="Calibri" w:hAnsi="Calibri" w:cs="Calibri"/>
        </w:rPr>
        <w:t>must</w:t>
      </w:r>
      <w:r w:rsidRPr="00A9461F">
        <w:rPr>
          <w:rFonts w:ascii="Calibri" w:hAnsi="Calibri" w:cs="Calibri"/>
        </w:rPr>
        <w:t xml:space="preserve"> </w:t>
      </w:r>
      <w:r w:rsidR="00D01CC7">
        <w:rPr>
          <w:rFonts w:ascii="Calibri" w:hAnsi="Calibri" w:cs="Calibri"/>
        </w:rPr>
        <w:t>include</w:t>
      </w:r>
      <w:r w:rsidRPr="00A9461F">
        <w:rPr>
          <w:rFonts w:ascii="Calibri" w:hAnsi="Calibri" w:cs="Calibri"/>
        </w:rPr>
        <w:t xml:space="preserve"> with his/her nomination a short personal statement </w:t>
      </w:r>
      <w:r w:rsidR="00380F64" w:rsidRPr="00A9461F">
        <w:rPr>
          <w:rFonts w:ascii="Calibri" w:hAnsi="Calibri" w:cs="Calibri"/>
        </w:rPr>
        <w:t xml:space="preserve">(maximum 100 words) </w:t>
      </w:r>
      <w:r w:rsidRPr="00A9461F">
        <w:rPr>
          <w:rFonts w:ascii="Calibri" w:hAnsi="Calibri" w:cs="Calibri"/>
        </w:rPr>
        <w:t>for circulation to parents in case a ballot is required.</w:t>
      </w:r>
    </w:p>
    <w:p w14:paraId="6574C123" w14:textId="77777777" w:rsidR="00E76FE0" w:rsidRPr="00A9461F" w:rsidRDefault="00E76FE0" w:rsidP="00CA5642">
      <w:pPr>
        <w:jc w:val="both"/>
        <w:rPr>
          <w:rFonts w:ascii="Calibri" w:hAnsi="Calibri" w:cs="Calibri"/>
        </w:rPr>
      </w:pPr>
    </w:p>
    <w:p w14:paraId="4B2257A5" w14:textId="77777777" w:rsidR="00E76FE0" w:rsidRPr="00A9461F" w:rsidRDefault="00E76FE0" w:rsidP="00CA5642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 xml:space="preserve">Each parent </w:t>
      </w:r>
      <w:r w:rsidR="00CE63C3" w:rsidRPr="00A9461F">
        <w:rPr>
          <w:rFonts w:ascii="Calibri" w:hAnsi="Calibri" w:cs="Calibri"/>
        </w:rPr>
        <w:t>is</w:t>
      </w:r>
      <w:r w:rsidRPr="00A9461F">
        <w:rPr>
          <w:rFonts w:ascii="Calibri" w:hAnsi="Calibri" w:cs="Calibri"/>
        </w:rPr>
        <w:t xml:space="preserve"> entitled to one nomination irrespective of the number of his/</w:t>
      </w:r>
      <w:r w:rsidR="00030B77" w:rsidRPr="00A9461F">
        <w:rPr>
          <w:rFonts w:ascii="Calibri" w:hAnsi="Calibri" w:cs="Calibri"/>
        </w:rPr>
        <w:t>h</w:t>
      </w:r>
      <w:r w:rsidRPr="00A9461F">
        <w:rPr>
          <w:rFonts w:ascii="Calibri" w:hAnsi="Calibri" w:cs="Calibri"/>
        </w:rPr>
        <w:t>er children who are registered students.</w:t>
      </w:r>
    </w:p>
    <w:p w14:paraId="7F893F69" w14:textId="77777777" w:rsidR="00E76FE0" w:rsidRPr="00A9461F" w:rsidRDefault="00E76FE0" w:rsidP="00CA5642">
      <w:pPr>
        <w:jc w:val="both"/>
        <w:rPr>
          <w:rFonts w:ascii="Calibri" w:hAnsi="Calibri" w:cs="Calibri"/>
        </w:rPr>
      </w:pPr>
    </w:p>
    <w:p w14:paraId="4F52A39E" w14:textId="2898B011" w:rsidR="00E76FE0" w:rsidRPr="00A9461F" w:rsidRDefault="00E76FE0" w:rsidP="00CA5642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If</w:t>
      </w:r>
      <w:r w:rsidR="00030B77" w:rsidRPr="00A9461F">
        <w:rPr>
          <w:rFonts w:ascii="Calibri" w:hAnsi="Calibri" w:cs="Calibri"/>
        </w:rPr>
        <w:t>,</w:t>
      </w:r>
      <w:r w:rsidRPr="00A9461F">
        <w:rPr>
          <w:rFonts w:ascii="Calibri" w:hAnsi="Calibri" w:cs="Calibri"/>
        </w:rPr>
        <w:t xml:space="preserve"> by the closing date</w:t>
      </w:r>
      <w:r w:rsidR="00030B77" w:rsidRPr="00A9461F">
        <w:rPr>
          <w:rFonts w:ascii="Calibri" w:hAnsi="Calibri" w:cs="Calibri"/>
        </w:rPr>
        <w:t>,</w:t>
      </w:r>
      <w:r w:rsidRPr="00A9461F">
        <w:rPr>
          <w:rFonts w:ascii="Calibri" w:hAnsi="Calibri" w:cs="Calibri"/>
        </w:rPr>
        <w:t xml:space="preserve"> only</w:t>
      </w:r>
      <w:r w:rsidR="001565E4">
        <w:rPr>
          <w:rFonts w:ascii="Calibri" w:hAnsi="Calibri" w:cs="Calibri"/>
        </w:rPr>
        <w:t xml:space="preserve"> </w:t>
      </w:r>
      <w:r w:rsidR="008B45A6" w:rsidRPr="00D164DC">
        <w:rPr>
          <w:rFonts w:ascii="Calibri" w:hAnsi="Calibri" w:cs="Calibri"/>
          <w:b/>
          <w:bCs/>
        </w:rPr>
        <w:t>two</w:t>
      </w:r>
      <w:r w:rsidR="008B45A6">
        <w:rPr>
          <w:rFonts w:ascii="Calibri" w:hAnsi="Calibri" w:cs="Calibri"/>
        </w:rPr>
        <w:t xml:space="preserve"> </w:t>
      </w:r>
      <w:r w:rsidR="00CE706D">
        <w:rPr>
          <w:rFonts w:ascii="Calibri" w:hAnsi="Calibri" w:cs="Calibri"/>
        </w:rPr>
        <w:t>parent</w:t>
      </w:r>
      <w:r w:rsidR="008B45A6">
        <w:rPr>
          <w:rFonts w:ascii="Calibri" w:hAnsi="Calibri" w:cs="Calibri"/>
        </w:rPr>
        <w:t>s</w:t>
      </w:r>
      <w:r w:rsidR="00CE706D">
        <w:rPr>
          <w:rFonts w:ascii="Calibri" w:hAnsi="Calibri" w:cs="Calibri"/>
        </w:rPr>
        <w:t xml:space="preserve"> ha</w:t>
      </w:r>
      <w:r w:rsidR="008B45A6">
        <w:rPr>
          <w:rFonts w:ascii="Calibri" w:hAnsi="Calibri" w:cs="Calibri"/>
        </w:rPr>
        <w:t>ve</w:t>
      </w:r>
      <w:r w:rsidR="00CE706D">
        <w:rPr>
          <w:rFonts w:ascii="Calibri" w:hAnsi="Calibri" w:cs="Calibri"/>
        </w:rPr>
        <w:t xml:space="preserve"> applied,</w:t>
      </w:r>
      <w:r w:rsidRPr="00A9461F">
        <w:rPr>
          <w:rFonts w:ascii="Calibri" w:hAnsi="Calibri" w:cs="Calibri"/>
        </w:rPr>
        <w:t xml:space="preserve"> </w:t>
      </w:r>
      <w:r w:rsidR="00CE63C3" w:rsidRPr="00A9461F">
        <w:rPr>
          <w:rFonts w:ascii="Calibri" w:hAnsi="Calibri" w:cs="Calibri"/>
        </w:rPr>
        <w:t xml:space="preserve">then </w:t>
      </w:r>
      <w:r w:rsidRPr="00A9461F">
        <w:rPr>
          <w:rFonts w:ascii="Calibri" w:hAnsi="Calibri" w:cs="Calibri"/>
        </w:rPr>
        <w:t xml:space="preserve">no voting will be required </w:t>
      </w:r>
      <w:r w:rsidRPr="001E572F">
        <w:rPr>
          <w:rFonts w:ascii="Calibri" w:hAnsi="Calibri" w:cs="Calibri"/>
        </w:rPr>
        <w:t>and the nominated paren</w:t>
      </w:r>
      <w:r w:rsidRPr="001565E4">
        <w:rPr>
          <w:rFonts w:ascii="Calibri" w:hAnsi="Calibri" w:cs="Calibri"/>
        </w:rPr>
        <w:t>t</w:t>
      </w:r>
      <w:r w:rsidR="008B45A6">
        <w:rPr>
          <w:rFonts w:ascii="Calibri" w:hAnsi="Calibri" w:cs="Calibri"/>
        </w:rPr>
        <w:t>s</w:t>
      </w:r>
      <w:r w:rsidRPr="001E572F">
        <w:rPr>
          <w:rFonts w:ascii="Calibri" w:hAnsi="Calibri" w:cs="Calibri"/>
        </w:rPr>
        <w:t xml:space="preserve"> </w:t>
      </w:r>
      <w:r w:rsidR="00CE63C3" w:rsidRPr="001E572F">
        <w:rPr>
          <w:rFonts w:ascii="Calibri" w:hAnsi="Calibri" w:cs="Calibri"/>
        </w:rPr>
        <w:t>will</w:t>
      </w:r>
      <w:r w:rsidRPr="001E572F">
        <w:rPr>
          <w:rFonts w:ascii="Calibri" w:hAnsi="Calibri" w:cs="Calibri"/>
        </w:rPr>
        <w:t xml:space="preserve"> serve as </w:t>
      </w:r>
      <w:r w:rsidR="00030B77" w:rsidRPr="001E572F">
        <w:rPr>
          <w:rFonts w:ascii="Calibri" w:hAnsi="Calibri" w:cs="Calibri"/>
        </w:rPr>
        <w:t>p</w:t>
      </w:r>
      <w:r w:rsidRPr="001E572F">
        <w:rPr>
          <w:rFonts w:ascii="Calibri" w:hAnsi="Calibri" w:cs="Calibri"/>
        </w:rPr>
        <w:t xml:space="preserve">arent </w:t>
      </w:r>
      <w:r w:rsidR="00030B77" w:rsidRPr="001E572F">
        <w:rPr>
          <w:rFonts w:ascii="Calibri" w:hAnsi="Calibri" w:cs="Calibri"/>
        </w:rPr>
        <w:t>g</w:t>
      </w:r>
      <w:r w:rsidRPr="001E572F">
        <w:rPr>
          <w:rFonts w:ascii="Calibri" w:hAnsi="Calibri" w:cs="Calibri"/>
        </w:rPr>
        <w:t>overno</w:t>
      </w:r>
      <w:r w:rsidRPr="00372938">
        <w:rPr>
          <w:rFonts w:ascii="Calibri" w:hAnsi="Calibri" w:cs="Calibri"/>
        </w:rPr>
        <w:t>r</w:t>
      </w:r>
      <w:r w:rsidR="008B45A6">
        <w:rPr>
          <w:rFonts w:ascii="Calibri" w:hAnsi="Calibri" w:cs="Calibri"/>
        </w:rPr>
        <w:t>s</w:t>
      </w:r>
      <w:r w:rsidRPr="00372938">
        <w:rPr>
          <w:rFonts w:ascii="Calibri" w:hAnsi="Calibri" w:cs="Calibri"/>
        </w:rPr>
        <w:t xml:space="preserve"> i</w:t>
      </w:r>
      <w:r w:rsidRPr="001E572F">
        <w:rPr>
          <w:rFonts w:ascii="Calibri" w:hAnsi="Calibri" w:cs="Calibri"/>
        </w:rPr>
        <w:t>n accordance with the provisions of the</w:t>
      </w:r>
      <w:r w:rsidR="001225E4" w:rsidRPr="001E572F">
        <w:rPr>
          <w:rFonts w:ascii="Calibri" w:hAnsi="Calibri" w:cs="Calibri"/>
        </w:rPr>
        <w:t xml:space="preserve"> Heart of Mercia Articles of Association</w:t>
      </w:r>
      <w:r w:rsidR="00AC3E1A" w:rsidRPr="001E572F">
        <w:rPr>
          <w:rFonts w:ascii="Calibri" w:hAnsi="Calibri" w:cs="Calibri"/>
        </w:rPr>
        <w:t xml:space="preserve"> and the </w:t>
      </w:r>
      <w:r w:rsidR="00604F9F">
        <w:rPr>
          <w:rFonts w:ascii="Calibri" w:hAnsi="Calibri" w:cs="Calibri"/>
        </w:rPr>
        <w:t xml:space="preserve">LGB </w:t>
      </w:r>
      <w:r w:rsidR="00AC3E1A" w:rsidRPr="001E572F">
        <w:rPr>
          <w:rFonts w:ascii="Calibri" w:hAnsi="Calibri" w:cs="Calibri"/>
        </w:rPr>
        <w:t>Governance Procedures.</w:t>
      </w:r>
    </w:p>
    <w:p w14:paraId="305BC3A2" w14:textId="77777777" w:rsidR="00E76FE0" w:rsidRPr="00A9461F" w:rsidRDefault="00E76FE0" w:rsidP="00CA5642">
      <w:pPr>
        <w:pStyle w:val="ListParagraph"/>
        <w:ind w:left="360"/>
        <w:rPr>
          <w:rFonts w:ascii="Calibri" w:hAnsi="Calibri" w:cs="Calibri"/>
        </w:rPr>
      </w:pPr>
    </w:p>
    <w:p w14:paraId="4B6CF285" w14:textId="726674DF" w:rsidR="00E76FE0" w:rsidRPr="00A9461F" w:rsidRDefault="00E76FE0" w:rsidP="00CA5642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rPr>
          <w:rFonts w:ascii="Calibri" w:hAnsi="Calibri" w:cs="Calibri"/>
        </w:rPr>
      </w:pPr>
      <w:r w:rsidRPr="00A9461F">
        <w:rPr>
          <w:rFonts w:ascii="Calibri" w:hAnsi="Calibri" w:cs="Calibri"/>
        </w:rPr>
        <w:t xml:space="preserve">If more than </w:t>
      </w:r>
      <w:r w:rsidR="00372938">
        <w:rPr>
          <w:rFonts w:ascii="Calibri" w:hAnsi="Calibri" w:cs="Calibri"/>
        </w:rPr>
        <w:t>t</w:t>
      </w:r>
      <w:r w:rsidR="00D164DC">
        <w:rPr>
          <w:rFonts w:ascii="Calibri" w:hAnsi="Calibri" w:cs="Calibri"/>
        </w:rPr>
        <w:t xml:space="preserve">wo </w:t>
      </w:r>
      <w:r w:rsidRPr="00A9461F">
        <w:rPr>
          <w:rFonts w:ascii="Calibri" w:hAnsi="Calibri" w:cs="Calibri"/>
        </w:rPr>
        <w:t>parent</w:t>
      </w:r>
      <w:r w:rsidR="00D164DC">
        <w:rPr>
          <w:rFonts w:ascii="Calibri" w:hAnsi="Calibri" w:cs="Calibri"/>
        </w:rPr>
        <w:t>s</w:t>
      </w:r>
      <w:r w:rsidR="00CE706D">
        <w:rPr>
          <w:rFonts w:ascii="Calibri" w:hAnsi="Calibri" w:cs="Calibri"/>
        </w:rPr>
        <w:t xml:space="preserve"> ha</w:t>
      </w:r>
      <w:r w:rsidR="00D164DC">
        <w:rPr>
          <w:rFonts w:ascii="Calibri" w:hAnsi="Calibri" w:cs="Calibri"/>
        </w:rPr>
        <w:t>ve</w:t>
      </w:r>
      <w:r w:rsidR="00CE706D">
        <w:rPr>
          <w:rFonts w:ascii="Calibri" w:hAnsi="Calibri" w:cs="Calibri"/>
        </w:rPr>
        <w:t xml:space="preserve"> applied,</w:t>
      </w:r>
      <w:r w:rsidRPr="00A9461F">
        <w:rPr>
          <w:rFonts w:ascii="Calibri" w:hAnsi="Calibri" w:cs="Calibri"/>
        </w:rPr>
        <w:t xml:space="preserve"> </w:t>
      </w:r>
      <w:r w:rsidR="00CE63C3" w:rsidRPr="00A9461F">
        <w:rPr>
          <w:rFonts w:ascii="Calibri" w:hAnsi="Calibri" w:cs="Calibri"/>
        </w:rPr>
        <w:t xml:space="preserve">then </w:t>
      </w:r>
      <w:r w:rsidRPr="00A9461F">
        <w:rPr>
          <w:rFonts w:ascii="Calibri" w:hAnsi="Calibri" w:cs="Calibri"/>
        </w:rPr>
        <w:t>a ballot will be held as follows:</w:t>
      </w:r>
    </w:p>
    <w:p w14:paraId="2DA0BBE6" w14:textId="6EC9F739" w:rsidR="00A35D5A" w:rsidRDefault="00A35D5A" w:rsidP="00CA5642">
      <w:pPr>
        <w:ind w:left="720"/>
        <w:rPr>
          <w:rFonts w:ascii="Calibri" w:hAnsi="Calibri" w:cs="Calibri"/>
        </w:rPr>
      </w:pPr>
    </w:p>
    <w:tbl>
      <w:tblPr>
        <w:tblW w:w="83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110"/>
      </w:tblGrid>
      <w:tr w:rsidR="00FC7FF6" w:rsidRPr="00B36A01" w14:paraId="7EE13752" w14:textId="2BB21E7B" w:rsidTr="0025380A">
        <w:trPr>
          <w:trHeight w:val="567"/>
        </w:trPr>
        <w:tc>
          <w:tcPr>
            <w:tcW w:w="4253" w:type="dxa"/>
            <w:vAlign w:val="center"/>
          </w:tcPr>
          <w:p w14:paraId="0A552965" w14:textId="5ECD1562" w:rsidR="00FC7FF6" w:rsidRPr="00E72BF6" w:rsidRDefault="00FC7FF6" w:rsidP="00CA564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sz w:val="22"/>
                <w:szCs w:val="22"/>
              </w:rPr>
              <w:t>Deadline for receipt of nomination forms</w:t>
            </w:r>
          </w:p>
        </w:tc>
        <w:tc>
          <w:tcPr>
            <w:tcW w:w="4110" w:type="dxa"/>
            <w:vAlign w:val="center"/>
          </w:tcPr>
          <w:p w14:paraId="038CA46C" w14:textId="77777777" w:rsidR="00FC7FF6" w:rsidRPr="00E72BF6" w:rsidRDefault="00FC7FF6" w:rsidP="00CA564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/>
                <w:b/>
                <w:bCs/>
                <w:sz w:val="22"/>
                <w:szCs w:val="22"/>
              </w:rPr>
              <w:t>4.00 pm</w:t>
            </w:r>
          </w:p>
          <w:p w14:paraId="2938B0BE" w14:textId="021A399F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Wednesday 16 September 2026</w:t>
            </w:r>
          </w:p>
        </w:tc>
      </w:tr>
      <w:tr w:rsidR="00FC7FF6" w:rsidRPr="00B36A01" w14:paraId="75B19AFC" w14:textId="77777777" w:rsidTr="0025380A">
        <w:trPr>
          <w:trHeight w:val="567"/>
        </w:trPr>
        <w:tc>
          <w:tcPr>
            <w:tcW w:w="4253" w:type="dxa"/>
            <w:vAlign w:val="center"/>
          </w:tcPr>
          <w:p w14:paraId="22A93C08" w14:textId="3F01EBBF" w:rsidR="00FC7FF6" w:rsidRPr="00E72BF6" w:rsidRDefault="00FC7FF6" w:rsidP="00CA564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sz w:val="22"/>
                <w:szCs w:val="22"/>
              </w:rPr>
              <w:t xml:space="preserve">If only </w:t>
            </w: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two</w:t>
            </w:r>
            <w:r w:rsidRPr="00E72BF6">
              <w:rPr>
                <w:rFonts w:ascii="Calibri" w:eastAsia="Calibri" w:hAnsi="Calibri" w:cs="Calibri"/>
                <w:sz w:val="22"/>
                <w:szCs w:val="22"/>
              </w:rPr>
              <w:t xml:space="preserve"> applications are received declare the result</w:t>
            </w:r>
          </w:p>
        </w:tc>
        <w:tc>
          <w:tcPr>
            <w:tcW w:w="4110" w:type="dxa"/>
            <w:vAlign w:val="center"/>
          </w:tcPr>
          <w:p w14:paraId="5170C783" w14:textId="49A835DA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Thursday 17 September 2026</w:t>
            </w:r>
          </w:p>
        </w:tc>
      </w:tr>
      <w:tr w:rsidR="0025380A" w:rsidRPr="00B36A01" w14:paraId="61732CCA" w14:textId="77777777" w:rsidTr="00F45C2C">
        <w:trPr>
          <w:trHeight w:val="454"/>
        </w:trPr>
        <w:tc>
          <w:tcPr>
            <w:tcW w:w="8363" w:type="dxa"/>
            <w:gridSpan w:val="2"/>
            <w:shd w:val="clear" w:color="auto" w:fill="BFBFBF" w:themeFill="background1" w:themeFillShade="BF"/>
            <w:vAlign w:val="center"/>
          </w:tcPr>
          <w:p w14:paraId="4B2B9154" w14:textId="16E350F1" w:rsidR="0025380A" w:rsidRPr="00E72BF6" w:rsidRDefault="008917C3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If more than two applications are received and a ballot is necessary:</w:t>
            </w:r>
          </w:p>
        </w:tc>
      </w:tr>
      <w:tr w:rsidR="00FC7FF6" w:rsidRPr="00B36A01" w14:paraId="7DDE5DB2" w14:textId="2073104E" w:rsidTr="0025380A">
        <w:trPr>
          <w:trHeight w:val="567"/>
        </w:trPr>
        <w:tc>
          <w:tcPr>
            <w:tcW w:w="4253" w:type="dxa"/>
            <w:vAlign w:val="center"/>
          </w:tcPr>
          <w:p w14:paraId="21144C43" w14:textId="58D04D27" w:rsidR="00FC7FF6" w:rsidRPr="00E72BF6" w:rsidRDefault="00FC7FF6" w:rsidP="00CA564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sz w:val="22"/>
                <w:szCs w:val="22"/>
              </w:rPr>
              <w:t>Issue of electronic ballot papers and opening of ballot via an email link</w:t>
            </w:r>
          </w:p>
        </w:tc>
        <w:tc>
          <w:tcPr>
            <w:tcW w:w="4110" w:type="dxa"/>
            <w:vAlign w:val="center"/>
          </w:tcPr>
          <w:p w14:paraId="22BE6967" w14:textId="6979B31B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Friday 18 September 2026</w:t>
            </w:r>
          </w:p>
        </w:tc>
      </w:tr>
      <w:tr w:rsidR="00FC7FF6" w:rsidRPr="00B36A01" w14:paraId="2FF55DED" w14:textId="4CE52EA1" w:rsidTr="0025380A">
        <w:trPr>
          <w:trHeight w:val="567"/>
        </w:trPr>
        <w:tc>
          <w:tcPr>
            <w:tcW w:w="4253" w:type="dxa"/>
            <w:vAlign w:val="center"/>
          </w:tcPr>
          <w:p w14:paraId="56BD683A" w14:textId="0A36F1A1" w:rsidR="00FC7FF6" w:rsidRPr="00E72BF6" w:rsidRDefault="00FC7FF6" w:rsidP="00CA564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sz w:val="22"/>
                <w:szCs w:val="22"/>
              </w:rPr>
              <w:t>Close of ballot</w:t>
            </w:r>
          </w:p>
        </w:tc>
        <w:tc>
          <w:tcPr>
            <w:tcW w:w="4110" w:type="dxa"/>
            <w:vAlign w:val="center"/>
          </w:tcPr>
          <w:p w14:paraId="3B546EEF" w14:textId="590AB10C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4.00 pm</w:t>
            </w:r>
          </w:p>
          <w:p w14:paraId="313095F3" w14:textId="1EE8C39B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Monday 28 September 2026</w:t>
            </w:r>
          </w:p>
        </w:tc>
      </w:tr>
      <w:tr w:rsidR="00FC7FF6" w:rsidRPr="00B36A01" w14:paraId="001391CD" w14:textId="6C5B988A" w:rsidTr="0025380A">
        <w:trPr>
          <w:trHeight w:val="567"/>
        </w:trPr>
        <w:tc>
          <w:tcPr>
            <w:tcW w:w="4253" w:type="dxa"/>
            <w:vAlign w:val="center"/>
          </w:tcPr>
          <w:p w14:paraId="73210DFC" w14:textId="4F616F62" w:rsidR="00FC7FF6" w:rsidRPr="00E72BF6" w:rsidRDefault="00FC7FF6" w:rsidP="00CA564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sz w:val="22"/>
                <w:szCs w:val="22"/>
              </w:rPr>
              <w:t>Counting of votes and declaration of result</w:t>
            </w:r>
          </w:p>
        </w:tc>
        <w:tc>
          <w:tcPr>
            <w:tcW w:w="4110" w:type="dxa"/>
            <w:vAlign w:val="center"/>
          </w:tcPr>
          <w:p w14:paraId="562261ED" w14:textId="307266A8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Tuesday 29 September 2026</w:t>
            </w:r>
          </w:p>
        </w:tc>
      </w:tr>
      <w:tr w:rsidR="00FC7FF6" w:rsidRPr="00B36A01" w14:paraId="0B385109" w14:textId="77777777" w:rsidTr="0025380A">
        <w:trPr>
          <w:trHeight w:val="567"/>
        </w:trPr>
        <w:tc>
          <w:tcPr>
            <w:tcW w:w="4253" w:type="dxa"/>
            <w:vAlign w:val="center"/>
          </w:tcPr>
          <w:p w14:paraId="560BE287" w14:textId="1FB50305" w:rsidR="00FC7FF6" w:rsidRPr="00E72BF6" w:rsidRDefault="00FC7FF6" w:rsidP="00CA564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sz w:val="22"/>
                <w:szCs w:val="22"/>
              </w:rPr>
              <w:t>Term of office to start</w:t>
            </w:r>
          </w:p>
        </w:tc>
        <w:tc>
          <w:tcPr>
            <w:tcW w:w="4110" w:type="dxa"/>
            <w:vAlign w:val="center"/>
          </w:tcPr>
          <w:p w14:paraId="0DC88C52" w14:textId="01609319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Thursday 1 October 2026</w:t>
            </w:r>
            <w:r w:rsidR="00910744"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910744" w:rsidRPr="00E72BF6">
              <w:rPr>
                <w:rFonts w:ascii="Calibri" w:eastAsia="Calibri" w:hAnsi="Calibri" w:cs="Calibri"/>
                <w:b/>
                <w:bCs/>
                <w:color w:val="EE0000"/>
                <w:sz w:val="22"/>
                <w:szCs w:val="22"/>
              </w:rPr>
              <w:t>or</w:t>
            </w:r>
          </w:p>
          <w:p w14:paraId="20FE3ED8" w14:textId="6CF9097F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Friday 1 January 2027</w:t>
            </w:r>
          </w:p>
        </w:tc>
      </w:tr>
      <w:tr w:rsidR="00FC7FF6" w:rsidRPr="00B36A01" w14:paraId="013B8FAD" w14:textId="1EA22100" w:rsidTr="0025380A">
        <w:trPr>
          <w:trHeight w:val="567"/>
        </w:trPr>
        <w:tc>
          <w:tcPr>
            <w:tcW w:w="4253" w:type="dxa"/>
            <w:vAlign w:val="center"/>
          </w:tcPr>
          <w:p w14:paraId="4D09C421" w14:textId="4864EF23" w:rsidR="00FC7FF6" w:rsidRPr="00E72BF6" w:rsidRDefault="00F60EC9" w:rsidP="00CA564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 w:rsidR="00FC7FF6" w:rsidRPr="00E72BF6">
              <w:rPr>
                <w:rFonts w:ascii="Calibri" w:eastAsia="Calibri" w:hAnsi="Calibri" w:cs="Calibri"/>
                <w:sz w:val="22"/>
                <w:szCs w:val="22"/>
              </w:rPr>
              <w:t>arious induction meetings will be arranged</w:t>
            </w:r>
          </w:p>
        </w:tc>
        <w:tc>
          <w:tcPr>
            <w:tcW w:w="4110" w:type="dxa"/>
            <w:vAlign w:val="center"/>
          </w:tcPr>
          <w:p w14:paraId="00DBF72E" w14:textId="6DF65906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7 October 2026 </w:t>
            </w:r>
            <w:r w:rsidRPr="00E72BF6">
              <w:rPr>
                <w:rFonts w:ascii="Calibri" w:eastAsia="Calibri" w:hAnsi="Calibri" w:cs="Calibri"/>
                <w:b/>
                <w:bCs/>
                <w:color w:val="EE0000"/>
                <w:sz w:val="22"/>
                <w:szCs w:val="22"/>
              </w:rPr>
              <w:t xml:space="preserve">or </w:t>
            </w:r>
          </w:p>
          <w:p w14:paraId="0AB5F318" w14:textId="0149094E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Early January 2027</w:t>
            </w:r>
          </w:p>
        </w:tc>
      </w:tr>
      <w:tr w:rsidR="00FC7FF6" w:rsidRPr="00B36A01" w14:paraId="72A36FF0" w14:textId="42F10D60" w:rsidTr="0025380A">
        <w:trPr>
          <w:trHeight w:val="567"/>
        </w:trPr>
        <w:tc>
          <w:tcPr>
            <w:tcW w:w="4253" w:type="dxa"/>
            <w:vAlign w:val="center"/>
          </w:tcPr>
          <w:p w14:paraId="3C6BD652" w14:textId="77777777" w:rsidR="00FC7FF6" w:rsidRPr="00E72BF6" w:rsidRDefault="00FC7FF6" w:rsidP="00CA564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sz w:val="22"/>
                <w:szCs w:val="22"/>
              </w:rPr>
              <w:t>Dependent on which term of office:</w:t>
            </w:r>
          </w:p>
          <w:p w14:paraId="0D011E8F" w14:textId="6CFC0F16" w:rsidR="00FC7FF6" w:rsidRPr="00E72BF6" w:rsidRDefault="00FC7FF6" w:rsidP="00CA564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sz w:val="22"/>
                <w:szCs w:val="22"/>
              </w:rPr>
              <w:t>First LGB meeting to attend</w:t>
            </w:r>
          </w:p>
        </w:tc>
        <w:tc>
          <w:tcPr>
            <w:tcW w:w="4110" w:type="dxa"/>
            <w:vAlign w:val="center"/>
          </w:tcPr>
          <w:p w14:paraId="69556EC2" w14:textId="7E517D1C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Wednesday 21 October 2026 </w:t>
            </w:r>
            <w:r w:rsidRPr="00E72BF6">
              <w:rPr>
                <w:rFonts w:ascii="Calibri" w:eastAsia="Calibri" w:hAnsi="Calibri" w:cs="Calibri"/>
                <w:b/>
                <w:bCs/>
                <w:color w:val="EE0000"/>
                <w:sz w:val="22"/>
                <w:szCs w:val="22"/>
              </w:rPr>
              <w:t>or</w:t>
            </w:r>
          </w:p>
          <w:p w14:paraId="7EFE08C5" w14:textId="70362C30" w:rsidR="00FC7FF6" w:rsidRPr="00E72BF6" w:rsidRDefault="00FC7FF6" w:rsidP="00CA564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72B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Wednesday 13 January 2027</w:t>
            </w:r>
          </w:p>
        </w:tc>
      </w:tr>
    </w:tbl>
    <w:p w14:paraId="09CD0AA4" w14:textId="77777777" w:rsidR="000861D0" w:rsidRDefault="000861D0" w:rsidP="00CA5642">
      <w:pPr>
        <w:ind w:left="720"/>
        <w:rPr>
          <w:rFonts w:ascii="Calibri" w:hAnsi="Calibri" w:cs="Calibri"/>
        </w:rPr>
      </w:pPr>
    </w:p>
    <w:p w14:paraId="43119A0C" w14:textId="77777777" w:rsidR="00006306" w:rsidRDefault="00006306" w:rsidP="00CA5642">
      <w:pPr>
        <w:jc w:val="center"/>
        <w:rPr>
          <w:rFonts w:ascii="Calibri" w:hAnsi="Calibri" w:cs="Calibri"/>
          <w:b/>
          <w:bCs/>
        </w:rPr>
      </w:pPr>
      <w:r w:rsidRPr="00A9461F">
        <w:rPr>
          <w:rFonts w:ascii="Calibri" w:hAnsi="Calibri" w:cs="Calibri"/>
        </w:rPr>
        <w:br w:type="page"/>
      </w:r>
      <w:r w:rsidRPr="00A9461F">
        <w:rPr>
          <w:rFonts w:ascii="Calibri" w:hAnsi="Calibri" w:cs="Calibri"/>
          <w:b/>
          <w:bCs/>
        </w:rPr>
        <w:lastRenderedPageBreak/>
        <w:t>KING EDWARD VI COLLEGE, STOURBRIDGE</w:t>
      </w:r>
    </w:p>
    <w:p w14:paraId="154FA52F" w14:textId="71C9CD4B" w:rsidR="00006306" w:rsidRDefault="00006306" w:rsidP="00CA5642">
      <w:pPr>
        <w:jc w:val="center"/>
        <w:rPr>
          <w:rFonts w:ascii="Calibri" w:hAnsi="Calibri" w:cs="Calibri"/>
          <w:b/>
          <w:bCs/>
        </w:rPr>
      </w:pPr>
      <w:r w:rsidRPr="00A9461F">
        <w:rPr>
          <w:rFonts w:ascii="Calibri" w:hAnsi="Calibri" w:cs="Calibri"/>
          <w:b/>
          <w:bCs/>
        </w:rPr>
        <w:t>ELECTION OF PARENT GOVERNOR</w:t>
      </w:r>
      <w:r w:rsidR="00005E71">
        <w:rPr>
          <w:rFonts w:ascii="Calibri" w:hAnsi="Calibri" w:cs="Calibri"/>
          <w:b/>
          <w:bCs/>
        </w:rPr>
        <w:t>S</w:t>
      </w:r>
    </w:p>
    <w:p w14:paraId="2B80AFC7" w14:textId="00E75B46" w:rsidR="00006306" w:rsidRPr="00A9461F" w:rsidRDefault="007526B2" w:rsidP="00CA5642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SEPTEMBER 2026</w:t>
      </w:r>
    </w:p>
    <w:p w14:paraId="02E42583" w14:textId="77777777" w:rsidR="00006306" w:rsidRDefault="00006306" w:rsidP="00CA5642">
      <w:pPr>
        <w:rPr>
          <w:rFonts w:ascii="Calibri" w:hAnsi="Calibri" w:cs="Calibri"/>
          <w:b/>
          <w:bCs/>
          <w:sz w:val="16"/>
          <w:szCs w:val="16"/>
        </w:rPr>
      </w:pPr>
    </w:p>
    <w:p w14:paraId="533A58B7" w14:textId="77777777" w:rsidR="00FF08E8" w:rsidRDefault="00FF08E8" w:rsidP="00CA5642">
      <w:pPr>
        <w:rPr>
          <w:rFonts w:ascii="Calibri" w:hAnsi="Calibri" w:cs="Calibri"/>
          <w:b/>
          <w:bCs/>
          <w:sz w:val="16"/>
          <w:szCs w:val="16"/>
        </w:rPr>
      </w:pPr>
    </w:p>
    <w:p w14:paraId="057FB942" w14:textId="77777777" w:rsidR="00006306" w:rsidRPr="00A9461F" w:rsidRDefault="00006306" w:rsidP="00CA5642">
      <w:pPr>
        <w:pStyle w:val="Heading1"/>
        <w:jc w:val="center"/>
        <w:rPr>
          <w:rFonts w:ascii="Calibri" w:hAnsi="Calibri" w:cs="Calibri"/>
          <w:bCs w:val="0"/>
        </w:rPr>
      </w:pPr>
      <w:r w:rsidRPr="00A9461F">
        <w:rPr>
          <w:rFonts w:ascii="Calibri" w:hAnsi="Calibri" w:cs="Calibri"/>
          <w:bCs w:val="0"/>
        </w:rPr>
        <w:t>NOMINATION FORM</w:t>
      </w:r>
    </w:p>
    <w:p w14:paraId="0FF2C1F8" w14:textId="77777777" w:rsidR="00006306" w:rsidRPr="00A9461F" w:rsidRDefault="00006306" w:rsidP="00CA5642">
      <w:pPr>
        <w:jc w:val="both"/>
        <w:rPr>
          <w:rFonts w:ascii="Calibri" w:hAnsi="Calibri" w:cs="Calibri"/>
        </w:rPr>
      </w:pPr>
    </w:p>
    <w:p w14:paraId="2DFC7492" w14:textId="7D5ABB85" w:rsidR="00E302B6" w:rsidRDefault="00006306" w:rsidP="00CA5642">
      <w:pPr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The person</w:t>
      </w:r>
      <w:r w:rsidR="00E302B6">
        <w:rPr>
          <w:rFonts w:ascii="Calibri" w:hAnsi="Calibri" w:cs="Calibri"/>
        </w:rPr>
        <w:t>s</w:t>
      </w:r>
      <w:r w:rsidRPr="00A9461F">
        <w:rPr>
          <w:rFonts w:ascii="Calibri" w:hAnsi="Calibri" w:cs="Calibri"/>
        </w:rPr>
        <w:t xml:space="preserve"> nominated will serve as a </w:t>
      </w:r>
      <w:r w:rsidR="00030B77" w:rsidRPr="00A9461F">
        <w:rPr>
          <w:rFonts w:ascii="Calibri" w:hAnsi="Calibri" w:cs="Calibri"/>
        </w:rPr>
        <w:t>p</w:t>
      </w:r>
      <w:r w:rsidRPr="00A9461F">
        <w:rPr>
          <w:rFonts w:ascii="Calibri" w:hAnsi="Calibri" w:cs="Calibri"/>
        </w:rPr>
        <w:t xml:space="preserve">arent </w:t>
      </w:r>
      <w:r w:rsidR="00030B77" w:rsidRPr="00A9461F">
        <w:rPr>
          <w:rFonts w:ascii="Calibri" w:hAnsi="Calibri" w:cs="Calibri"/>
        </w:rPr>
        <w:t>g</w:t>
      </w:r>
      <w:r w:rsidRPr="00A9461F">
        <w:rPr>
          <w:rFonts w:ascii="Calibri" w:hAnsi="Calibri" w:cs="Calibri"/>
        </w:rPr>
        <w:t>overnor</w:t>
      </w:r>
      <w:r w:rsidR="00E302B6">
        <w:rPr>
          <w:rFonts w:ascii="Calibri" w:hAnsi="Calibri" w:cs="Calibri"/>
        </w:rPr>
        <w:t>s</w:t>
      </w:r>
      <w:r w:rsidRPr="00A9461F">
        <w:rPr>
          <w:rFonts w:ascii="Calibri" w:hAnsi="Calibri" w:cs="Calibri"/>
        </w:rPr>
        <w:t xml:space="preserve"> from</w:t>
      </w:r>
      <w:r w:rsidR="00E302B6">
        <w:rPr>
          <w:rFonts w:ascii="Calibri" w:hAnsi="Calibri" w:cs="Calibri"/>
        </w:rPr>
        <w:t xml:space="preserve"> either:</w:t>
      </w:r>
    </w:p>
    <w:p w14:paraId="246BF022" w14:textId="77777777" w:rsidR="00E302B6" w:rsidRDefault="00E302B6" w:rsidP="00CA5642">
      <w:pPr>
        <w:jc w:val="both"/>
        <w:rPr>
          <w:rFonts w:ascii="Calibri" w:hAnsi="Calibri" w:cs="Calibri"/>
        </w:rPr>
      </w:pPr>
    </w:p>
    <w:p w14:paraId="6871F308" w14:textId="77777777" w:rsidR="00E302B6" w:rsidRDefault="00E302B6" w:rsidP="00CA5642">
      <w:pPr>
        <w:jc w:val="center"/>
        <w:rPr>
          <w:rFonts w:ascii="Calibri" w:hAnsi="Calibri" w:cs="Calibri"/>
          <w:b/>
          <w:bCs/>
          <w:lang w:eastAsia="x-none"/>
        </w:rPr>
      </w:pPr>
      <w:r w:rsidRPr="00804EF9">
        <w:rPr>
          <w:rFonts w:ascii="Calibri" w:hAnsi="Calibri" w:cs="Calibri"/>
          <w:b/>
          <w:bCs/>
          <w:lang w:eastAsia="x-none"/>
        </w:rPr>
        <w:t>1 October 2026 - 30 September 2030</w:t>
      </w:r>
    </w:p>
    <w:p w14:paraId="563883C5" w14:textId="6C90FB5D" w:rsidR="00E302B6" w:rsidRPr="007236BB" w:rsidRDefault="00E302B6" w:rsidP="00CA5642">
      <w:pPr>
        <w:jc w:val="center"/>
        <w:rPr>
          <w:rFonts w:ascii="Calibri" w:hAnsi="Calibri" w:cs="Calibri"/>
          <w:b/>
          <w:bCs/>
          <w:color w:val="EE0000"/>
          <w:lang w:eastAsia="x-none"/>
        </w:rPr>
      </w:pPr>
      <w:r w:rsidRPr="007236BB">
        <w:rPr>
          <w:rFonts w:ascii="Calibri" w:hAnsi="Calibri" w:cs="Calibri"/>
          <w:b/>
          <w:bCs/>
          <w:color w:val="EE0000"/>
          <w:lang w:eastAsia="x-none"/>
        </w:rPr>
        <w:t>or</w:t>
      </w:r>
    </w:p>
    <w:p w14:paraId="7685681F" w14:textId="2EB40EA7" w:rsidR="00E302B6" w:rsidRPr="00A9461F" w:rsidRDefault="00E302B6" w:rsidP="00CA5642">
      <w:pPr>
        <w:jc w:val="center"/>
        <w:rPr>
          <w:rFonts w:ascii="Calibri" w:hAnsi="Calibri" w:cs="Calibri"/>
          <w:b/>
          <w:bCs/>
        </w:rPr>
      </w:pPr>
      <w:r w:rsidRPr="00804EF9">
        <w:rPr>
          <w:rFonts w:ascii="Calibri" w:hAnsi="Calibri" w:cs="Calibri"/>
          <w:b/>
          <w:bCs/>
          <w:lang w:eastAsia="x-none"/>
        </w:rPr>
        <w:t>1 January 2027 - 31 December 2030</w:t>
      </w:r>
    </w:p>
    <w:p w14:paraId="1FE4EB95" w14:textId="77777777" w:rsidR="00006306" w:rsidRPr="00A9461F" w:rsidRDefault="00006306" w:rsidP="00CA5642">
      <w:pPr>
        <w:rPr>
          <w:rFonts w:ascii="Calibri" w:hAnsi="Calibri" w:cs="Calibri"/>
        </w:rPr>
      </w:pPr>
    </w:p>
    <w:p w14:paraId="2C2E88C6" w14:textId="77777777" w:rsidR="00030B77" w:rsidRPr="00A9461F" w:rsidRDefault="00030B77" w:rsidP="00CA5642">
      <w:pPr>
        <w:rPr>
          <w:rFonts w:ascii="Calibri" w:hAnsi="Calibri" w:cs="Calibri"/>
        </w:rPr>
      </w:pPr>
    </w:p>
    <w:p w14:paraId="1041DF03" w14:textId="77777777" w:rsidR="00006306" w:rsidRPr="00A9461F" w:rsidRDefault="00030B77" w:rsidP="00CA5642">
      <w:pPr>
        <w:rPr>
          <w:rFonts w:ascii="Calibri" w:hAnsi="Calibri" w:cs="Calibri"/>
        </w:rPr>
      </w:pPr>
      <w:r w:rsidRPr="00A9461F">
        <w:rPr>
          <w:rFonts w:ascii="Calibri" w:hAnsi="Calibri" w:cs="Calibri"/>
        </w:rPr>
        <w:t>Name:</w:t>
      </w:r>
      <w:r w:rsidRPr="00A9461F">
        <w:rPr>
          <w:rFonts w:ascii="Calibri" w:hAnsi="Calibri" w:cs="Calibri"/>
        </w:rPr>
        <w:tab/>
      </w:r>
      <w:r w:rsidRPr="00A9461F">
        <w:rPr>
          <w:rFonts w:ascii="Calibri" w:hAnsi="Calibri" w:cs="Calibri"/>
        </w:rPr>
        <w:tab/>
      </w:r>
      <w:r w:rsidR="00006306" w:rsidRPr="00A9461F">
        <w:rPr>
          <w:rFonts w:ascii="Calibri" w:hAnsi="Calibri" w:cs="Calibri"/>
        </w:rPr>
        <w:t>..........................................................</w:t>
      </w:r>
      <w:r w:rsidRPr="00A9461F">
        <w:rPr>
          <w:rFonts w:ascii="Calibri" w:hAnsi="Calibri" w:cs="Calibri"/>
        </w:rPr>
        <w:tab/>
      </w:r>
      <w:r w:rsidR="00006306" w:rsidRPr="00A9461F">
        <w:rPr>
          <w:rFonts w:ascii="Calibri" w:hAnsi="Calibri" w:cs="Calibri"/>
        </w:rPr>
        <w:t>(Name of nominee in capitals)</w:t>
      </w:r>
    </w:p>
    <w:p w14:paraId="4A1529B7" w14:textId="77777777" w:rsidR="00006306" w:rsidRPr="00A9461F" w:rsidRDefault="00006306" w:rsidP="00CA5642">
      <w:pPr>
        <w:rPr>
          <w:rFonts w:ascii="Calibri" w:hAnsi="Calibri" w:cs="Calibri"/>
        </w:rPr>
      </w:pPr>
    </w:p>
    <w:p w14:paraId="28EE3117" w14:textId="77777777" w:rsidR="001711C2" w:rsidRPr="00A9461F" w:rsidRDefault="001711C2" w:rsidP="00CA5642">
      <w:pPr>
        <w:rPr>
          <w:rFonts w:ascii="Calibri" w:hAnsi="Calibri" w:cs="Calibri"/>
        </w:rPr>
      </w:pPr>
    </w:p>
    <w:p w14:paraId="54DE1080" w14:textId="77777777" w:rsidR="00006306" w:rsidRPr="00A9461F" w:rsidRDefault="00006306" w:rsidP="00CA5642">
      <w:pPr>
        <w:pStyle w:val="BodyText"/>
        <w:jc w:val="left"/>
        <w:rPr>
          <w:rFonts w:ascii="Calibri" w:hAnsi="Calibri" w:cs="Calibri"/>
          <w:b w:val="0"/>
        </w:rPr>
      </w:pPr>
      <w:r w:rsidRPr="00A9461F">
        <w:rPr>
          <w:rFonts w:ascii="Calibri" w:hAnsi="Calibri" w:cs="Calibri"/>
          <w:b w:val="0"/>
        </w:rPr>
        <w:t>Parent of</w:t>
      </w:r>
      <w:r w:rsidR="00030B77" w:rsidRPr="00A9461F">
        <w:rPr>
          <w:rFonts w:ascii="Calibri" w:hAnsi="Calibri" w:cs="Calibri"/>
          <w:b w:val="0"/>
        </w:rPr>
        <w:t>:</w:t>
      </w:r>
      <w:r w:rsidR="00030B77" w:rsidRPr="00A9461F">
        <w:rPr>
          <w:rFonts w:ascii="Calibri" w:hAnsi="Calibri" w:cs="Calibri"/>
          <w:b w:val="0"/>
        </w:rPr>
        <w:tab/>
      </w:r>
      <w:r w:rsidRPr="00A9461F">
        <w:rPr>
          <w:rFonts w:ascii="Calibri" w:hAnsi="Calibri" w:cs="Calibri"/>
          <w:b w:val="0"/>
        </w:rPr>
        <w:t>..................................</w:t>
      </w:r>
      <w:r w:rsidR="00CE63C3" w:rsidRPr="00A9461F">
        <w:rPr>
          <w:rFonts w:ascii="Calibri" w:hAnsi="Calibri" w:cs="Calibri"/>
          <w:b w:val="0"/>
        </w:rPr>
        <w:t>................</w:t>
      </w:r>
      <w:r w:rsidR="00030B77" w:rsidRPr="00A9461F">
        <w:rPr>
          <w:rFonts w:ascii="Calibri" w:hAnsi="Calibri" w:cs="Calibri"/>
          <w:b w:val="0"/>
        </w:rPr>
        <w:t>.....</w:t>
      </w:r>
      <w:r w:rsidR="00CE63C3" w:rsidRPr="00A9461F">
        <w:rPr>
          <w:rFonts w:ascii="Calibri" w:hAnsi="Calibri" w:cs="Calibri"/>
          <w:b w:val="0"/>
        </w:rPr>
        <w:t>...</w:t>
      </w:r>
      <w:r w:rsidR="00CE63C3" w:rsidRPr="00A9461F">
        <w:rPr>
          <w:rFonts w:ascii="Calibri" w:hAnsi="Calibri" w:cs="Calibri"/>
          <w:b w:val="0"/>
        </w:rPr>
        <w:tab/>
        <w:t>(Name of s</w:t>
      </w:r>
      <w:r w:rsidRPr="00A9461F">
        <w:rPr>
          <w:rFonts w:ascii="Calibri" w:hAnsi="Calibri" w:cs="Calibri"/>
          <w:b w:val="0"/>
        </w:rPr>
        <w:t>tudent)</w:t>
      </w:r>
    </w:p>
    <w:p w14:paraId="662BF3D6" w14:textId="77777777" w:rsidR="00006306" w:rsidRDefault="00006306" w:rsidP="00CA5642">
      <w:pPr>
        <w:jc w:val="both"/>
        <w:rPr>
          <w:rFonts w:ascii="Calibri" w:hAnsi="Calibri" w:cs="Calibri"/>
        </w:rPr>
      </w:pPr>
    </w:p>
    <w:p w14:paraId="3F3643D1" w14:textId="77777777" w:rsidR="00C144F4" w:rsidRPr="00A9461F" w:rsidRDefault="00C144F4" w:rsidP="00CA5642">
      <w:pPr>
        <w:jc w:val="both"/>
        <w:rPr>
          <w:rFonts w:ascii="Calibri" w:hAnsi="Calibri" w:cs="Calibri"/>
        </w:rPr>
      </w:pPr>
    </w:p>
    <w:p w14:paraId="1FD4720F" w14:textId="77777777" w:rsidR="00006306" w:rsidRPr="00A9461F" w:rsidRDefault="000861D0" w:rsidP="00CA564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………………………………………………………</w:t>
      </w:r>
      <w:r>
        <w:rPr>
          <w:rFonts w:ascii="Calibri" w:hAnsi="Calibri" w:cs="Calibri"/>
        </w:rPr>
        <w:tab/>
        <w:t>(Name of student’s Personal Tutor)</w:t>
      </w:r>
    </w:p>
    <w:p w14:paraId="342867B7" w14:textId="77777777" w:rsidR="00C144F4" w:rsidRDefault="00C144F4" w:rsidP="00CA5642">
      <w:pPr>
        <w:jc w:val="both"/>
        <w:rPr>
          <w:rFonts w:ascii="Calibri" w:hAnsi="Calibri" w:cs="Calibri"/>
        </w:rPr>
      </w:pPr>
    </w:p>
    <w:p w14:paraId="4B265273" w14:textId="77777777" w:rsidR="00D00C04" w:rsidRDefault="00D00C04" w:rsidP="00CA5642">
      <w:pPr>
        <w:jc w:val="both"/>
        <w:rPr>
          <w:rFonts w:ascii="Calibri" w:hAnsi="Calibri" w:cs="Calibri"/>
        </w:rPr>
      </w:pPr>
    </w:p>
    <w:p w14:paraId="0D1FAF26" w14:textId="77777777" w:rsidR="00006306" w:rsidRPr="00C144F4" w:rsidRDefault="00053D95" w:rsidP="00CA5642">
      <w:pPr>
        <w:jc w:val="both"/>
        <w:rPr>
          <w:rFonts w:ascii="Calibri" w:hAnsi="Calibri" w:cs="Calibri"/>
          <w:b/>
          <w:bCs/>
        </w:rPr>
      </w:pPr>
      <w:r w:rsidRPr="00C144F4">
        <w:rPr>
          <w:rFonts w:ascii="Calibri" w:hAnsi="Calibri" w:cs="Calibri"/>
          <w:b/>
          <w:bCs/>
        </w:rPr>
        <w:t>Referees:</w:t>
      </w:r>
    </w:p>
    <w:p w14:paraId="138F0C37" w14:textId="77777777" w:rsidR="001711C2" w:rsidRPr="00A9461F" w:rsidRDefault="001711C2" w:rsidP="00CA5642">
      <w:pPr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Please provide details of two referees who could be contacted if required:</w:t>
      </w:r>
    </w:p>
    <w:p w14:paraId="71D4516D" w14:textId="77777777" w:rsidR="001711C2" w:rsidRPr="00275FF9" w:rsidRDefault="001711C2" w:rsidP="00CA5642">
      <w:pPr>
        <w:jc w:val="both"/>
        <w:rPr>
          <w:rFonts w:ascii="Calibri" w:hAnsi="Calibri" w:cs="Calibri"/>
          <w:b/>
          <w:i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711C2" w:rsidRPr="00A9461F" w14:paraId="09F3BE6D" w14:textId="77777777" w:rsidTr="00A9461F">
        <w:tc>
          <w:tcPr>
            <w:tcW w:w="4621" w:type="dxa"/>
          </w:tcPr>
          <w:p w14:paraId="7944AC51" w14:textId="77777777" w:rsidR="001711C2" w:rsidRPr="00A9461F" w:rsidRDefault="001711C2" w:rsidP="00CA5642">
            <w:pPr>
              <w:jc w:val="both"/>
              <w:rPr>
                <w:rFonts w:ascii="Calibri" w:hAnsi="Calibri" w:cs="Calibri"/>
              </w:rPr>
            </w:pPr>
            <w:r w:rsidRPr="00A9461F">
              <w:rPr>
                <w:rFonts w:ascii="Calibri" w:hAnsi="Calibri" w:cs="Calibri"/>
              </w:rPr>
              <w:t>Name:</w:t>
            </w:r>
          </w:p>
          <w:p w14:paraId="6E14A193" w14:textId="77777777" w:rsidR="001711C2" w:rsidRPr="00A9461F" w:rsidRDefault="001711C2" w:rsidP="00CA5642">
            <w:pPr>
              <w:jc w:val="both"/>
              <w:rPr>
                <w:rFonts w:ascii="Calibri" w:hAnsi="Calibri" w:cs="Calibri"/>
              </w:rPr>
            </w:pPr>
          </w:p>
          <w:p w14:paraId="28877E8A" w14:textId="77777777" w:rsidR="001711C2" w:rsidRPr="00A9461F" w:rsidRDefault="001711C2" w:rsidP="00CA5642">
            <w:pPr>
              <w:jc w:val="both"/>
              <w:rPr>
                <w:rFonts w:ascii="Calibri" w:hAnsi="Calibri" w:cs="Calibri"/>
              </w:rPr>
            </w:pPr>
            <w:r w:rsidRPr="00A9461F">
              <w:rPr>
                <w:rFonts w:ascii="Calibri" w:hAnsi="Calibri" w:cs="Calibri"/>
              </w:rPr>
              <w:t>Address:</w:t>
            </w:r>
          </w:p>
          <w:p w14:paraId="710E2A9A" w14:textId="77777777" w:rsidR="001711C2" w:rsidRDefault="001711C2" w:rsidP="00CA5642">
            <w:pPr>
              <w:jc w:val="both"/>
              <w:rPr>
                <w:rFonts w:ascii="Calibri" w:hAnsi="Calibri" w:cs="Calibri"/>
              </w:rPr>
            </w:pPr>
          </w:p>
          <w:p w14:paraId="12D7FF69" w14:textId="77777777" w:rsidR="0031755B" w:rsidRPr="00A9461F" w:rsidRDefault="0031755B" w:rsidP="00CA5642">
            <w:pPr>
              <w:jc w:val="both"/>
              <w:rPr>
                <w:rFonts w:ascii="Calibri" w:hAnsi="Calibri" w:cs="Calibri"/>
              </w:rPr>
            </w:pPr>
          </w:p>
          <w:p w14:paraId="4785582C" w14:textId="77777777" w:rsidR="001711C2" w:rsidRPr="00A9461F" w:rsidRDefault="001711C2" w:rsidP="00CA5642">
            <w:pPr>
              <w:jc w:val="both"/>
              <w:rPr>
                <w:rFonts w:ascii="Calibri" w:hAnsi="Calibri" w:cs="Calibri"/>
              </w:rPr>
            </w:pPr>
          </w:p>
          <w:p w14:paraId="61945E22" w14:textId="77777777" w:rsidR="001711C2" w:rsidRPr="00A9461F" w:rsidRDefault="001711C2" w:rsidP="00CA5642">
            <w:pPr>
              <w:jc w:val="both"/>
              <w:rPr>
                <w:rFonts w:ascii="Calibri" w:hAnsi="Calibri" w:cs="Calibri"/>
              </w:rPr>
            </w:pPr>
          </w:p>
          <w:p w14:paraId="5914EAA9" w14:textId="77777777" w:rsidR="001711C2" w:rsidRDefault="001711C2" w:rsidP="00CA5642">
            <w:pPr>
              <w:jc w:val="both"/>
              <w:rPr>
                <w:rFonts w:ascii="Calibri" w:hAnsi="Calibri" w:cs="Calibri"/>
              </w:rPr>
            </w:pPr>
            <w:r w:rsidRPr="00A9461F">
              <w:rPr>
                <w:rFonts w:ascii="Calibri" w:hAnsi="Calibri" w:cs="Calibri"/>
              </w:rPr>
              <w:t>Position:</w:t>
            </w:r>
          </w:p>
          <w:p w14:paraId="13EC2981" w14:textId="6DD680B7" w:rsidR="0031755B" w:rsidRPr="00A9461F" w:rsidRDefault="0031755B" w:rsidP="00CA5642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4621" w:type="dxa"/>
          </w:tcPr>
          <w:p w14:paraId="6600E399" w14:textId="77777777" w:rsidR="001711C2" w:rsidRPr="00A9461F" w:rsidRDefault="001711C2" w:rsidP="00CA5642">
            <w:pPr>
              <w:jc w:val="both"/>
              <w:rPr>
                <w:rFonts w:ascii="Calibri" w:hAnsi="Calibri" w:cs="Calibri"/>
              </w:rPr>
            </w:pPr>
            <w:r w:rsidRPr="00A9461F">
              <w:rPr>
                <w:rFonts w:ascii="Calibri" w:hAnsi="Calibri" w:cs="Calibri"/>
              </w:rPr>
              <w:t>Name:</w:t>
            </w:r>
          </w:p>
          <w:p w14:paraId="62EF5B65" w14:textId="77777777" w:rsidR="001711C2" w:rsidRPr="00A9461F" w:rsidRDefault="001711C2" w:rsidP="00CA5642">
            <w:pPr>
              <w:jc w:val="both"/>
              <w:rPr>
                <w:rFonts w:ascii="Calibri" w:hAnsi="Calibri" w:cs="Calibri"/>
              </w:rPr>
            </w:pPr>
          </w:p>
          <w:p w14:paraId="13921BF1" w14:textId="77777777" w:rsidR="001711C2" w:rsidRPr="00A9461F" w:rsidRDefault="001711C2" w:rsidP="00CA5642">
            <w:pPr>
              <w:jc w:val="both"/>
              <w:rPr>
                <w:rFonts w:ascii="Calibri" w:hAnsi="Calibri" w:cs="Calibri"/>
              </w:rPr>
            </w:pPr>
            <w:r w:rsidRPr="00A9461F">
              <w:rPr>
                <w:rFonts w:ascii="Calibri" w:hAnsi="Calibri" w:cs="Calibri"/>
              </w:rPr>
              <w:t>Address:</w:t>
            </w:r>
          </w:p>
          <w:p w14:paraId="6746B5C1" w14:textId="77777777" w:rsidR="001711C2" w:rsidRPr="00A9461F" w:rsidRDefault="001711C2" w:rsidP="00CA5642">
            <w:pPr>
              <w:jc w:val="both"/>
              <w:rPr>
                <w:rFonts w:ascii="Calibri" w:hAnsi="Calibri" w:cs="Calibri"/>
              </w:rPr>
            </w:pPr>
          </w:p>
          <w:p w14:paraId="1EB798B6" w14:textId="77777777" w:rsidR="001711C2" w:rsidRDefault="001711C2" w:rsidP="00CA5642">
            <w:pPr>
              <w:jc w:val="both"/>
              <w:rPr>
                <w:rFonts w:ascii="Calibri" w:hAnsi="Calibri" w:cs="Calibri"/>
              </w:rPr>
            </w:pPr>
          </w:p>
          <w:p w14:paraId="323D1EE2" w14:textId="77777777" w:rsidR="0031755B" w:rsidRPr="00A9461F" w:rsidRDefault="0031755B" w:rsidP="00CA5642">
            <w:pPr>
              <w:jc w:val="both"/>
              <w:rPr>
                <w:rFonts w:ascii="Calibri" w:hAnsi="Calibri" w:cs="Calibri"/>
              </w:rPr>
            </w:pPr>
          </w:p>
          <w:p w14:paraId="046A51AB" w14:textId="77777777" w:rsidR="001711C2" w:rsidRPr="00A9461F" w:rsidRDefault="001711C2" w:rsidP="00CA5642">
            <w:pPr>
              <w:jc w:val="both"/>
              <w:rPr>
                <w:rFonts w:ascii="Calibri" w:hAnsi="Calibri" w:cs="Calibri"/>
              </w:rPr>
            </w:pPr>
          </w:p>
          <w:p w14:paraId="1A236A3B" w14:textId="77777777" w:rsidR="001711C2" w:rsidRDefault="001711C2" w:rsidP="00CA5642">
            <w:pPr>
              <w:jc w:val="both"/>
              <w:rPr>
                <w:rFonts w:ascii="Calibri" w:hAnsi="Calibri" w:cs="Calibri"/>
              </w:rPr>
            </w:pPr>
            <w:r w:rsidRPr="00A9461F">
              <w:rPr>
                <w:rFonts w:ascii="Calibri" w:hAnsi="Calibri" w:cs="Calibri"/>
              </w:rPr>
              <w:t>Position:</w:t>
            </w:r>
          </w:p>
          <w:p w14:paraId="7DCBAE89" w14:textId="127B2ABE" w:rsidR="0031755B" w:rsidRPr="00A9461F" w:rsidRDefault="0031755B" w:rsidP="00CA5642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6DD0A6D" w14:textId="77777777" w:rsidR="00053D95" w:rsidRDefault="00053D95" w:rsidP="00CA5642">
      <w:pPr>
        <w:jc w:val="both"/>
        <w:rPr>
          <w:rFonts w:ascii="Calibri" w:hAnsi="Calibri" w:cs="Calibri"/>
        </w:rPr>
      </w:pPr>
    </w:p>
    <w:p w14:paraId="2B8D4BC8" w14:textId="77777777" w:rsidR="00D00C04" w:rsidRPr="00A9461F" w:rsidRDefault="00D00C04" w:rsidP="00CA5642">
      <w:pPr>
        <w:jc w:val="both"/>
        <w:rPr>
          <w:rFonts w:ascii="Calibri" w:hAnsi="Calibri" w:cs="Calibri"/>
        </w:rPr>
      </w:pPr>
    </w:p>
    <w:p w14:paraId="48E5E598" w14:textId="2D534B47" w:rsidR="00006306" w:rsidRPr="00A9461F" w:rsidRDefault="00053D95" w:rsidP="00CA5642">
      <w:pPr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 xml:space="preserve">I confirm that I wish to be nominated as a </w:t>
      </w:r>
      <w:r w:rsidR="001711C2" w:rsidRPr="00A9461F">
        <w:rPr>
          <w:rFonts w:ascii="Calibri" w:hAnsi="Calibri" w:cs="Calibri"/>
        </w:rPr>
        <w:t>p</w:t>
      </w:r>
      <w:r w:rsidRPr="00A9461F">
        <w:rPr>
          <w:rFonts w:ascii="Calibri" w:hAnsi="Calibri" w:cs="Calibri"/>
        </w:rPr>
        <w:t xml:space="preserve">arent </w:t>
      </w:r>
      <w:r w:rsidR="001711C2" w:rsidRPr="00A9461F">
        <w:rPr>
          <w:rFonts w:ascii="Calibri" w:hAnsi="Calibri" w:cs="Calibri"/>
        </w:rPr>
        <w:t>g</w:t>
      </w:r>
      <w:r w:rsidRPr="00A9461F">
        <w:rPr>
          <w:rFonts w:ascii="Calibri" w:hAnsi="Calibri" w:cs="Calibri"/>
        </w:rPr>
        <w:t>overnor</w:t>
      </w:r>
      <w:r w:rsidR="00F32409">
        <w:rPr>
          <w:rFonts w:ascii="Calibri" w:hAnsi="Calibri" w:cs="Calibri"/>
        </w:rPr>
        <w:t>:</w:t>
      </w:r>
    </w:p>
    <w:p w14:paraId="36A5C492" w14:textId="77777777" w:rsidR="00053D95" w:rsidRPr="00A9461F" w:rsidRDefault="00053D95" w:rsidP="00CA5642">
      <w:pPr>
        <w:jc w:val="both"/>
        <w:rPr>
          <w:rFonts w:ascii="Calibri" w:hAnsi="Calibri" w:cs="Calibri"/>
        </w:rPr>
      </w:pPr>
    </w:p>
    <w:p w14:paraId="1072F267" w14:textId="77777777" w:rsidR="00006306" w:rsidRPr="00A9461F" w:rsidRDefault="00006306" w:rsidP="00CA5642">
      <w:pPr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............................................................................................................................</w:t>
      </w:r>
    </w:p>
    <w:p w14:paraId="24CA1955" w14:textId="77777777" w:rsidR="00006306" w:rsidRPr="00A9461F" w:rsidRDefault="00006306" w:rsidP="00CA5642">
      <w:pPr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(Signature o</w:t>
      </w:r>
      <w:r w:rsidR="00053D95" w:rsidRPr="00A9461F">
        <w:rPr>
          <w:rFonts w:ascii="Calibri" w:hAnsi="Calibri" w:cs="Calibri"/>
        </w:rPr>
        <w:t>f nominee</w:t>
      </w:r>
      <w:r w:rsidRPr="00A9461F">
        <w:rPr>
          <w:rFonts w:ascii="Calibri" w:hAnsi="Calibri" w:cs="Calibri"/>
        </w:rPr>
        <w:t>)</w:t>
      </w:r>
    </w:p>
    <w:p w14:paraId="2800CEBE" w14:textId="77777777" w:rsidR="00D00C04" w:rsidRDefault="00D00C04" w:rsidP="00CA5642">
      <w:pPr>
        <w:jc w:val="both"/>
        <w:rPr>
          <w:rFonts w:ascii="Calibri" w:hAnsi="Calibri" w:cs="Calibri"/>
        </w:rPr>
      </w:pPr>
    </w:p>
    <w:p w14:paraId="4E1FF770" w14:textId="08A89557" w:rsidR="00D00C04" w:rsidRDefault="00977895" w:rsidP="00CA5642">
      <w:pPr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Nominees should please attach a short personal statement (maximum 100 words)</w:t>
      </w:r>
      <w:r>
        <w:rPr>
          <w:rFonts w:ascii="Calibri" w:hAnsi="Calibri" w:cs="Calibri"/>
        </w:rPr>
        <w:t xml:space="preserve"> </w:t>
      </w:r>
      <w:r w:rsidR="00451B05">
        <w:rPr>
          <w:rFonts w:ascii="Calibri" w:hAnsi="Calibri" w:cs="Calibri"/>
        </w:rPr>
        <w:t xml:space="preserve">– see </w:t>
      </w:r>
      <w:r>
        <w:rPr>
          <w:rFonts w:ascii="Calibri" w:hAnsi="Calibri" w:cs="Calibri"/>
        </w:rPr>
        <w:t>overleaf.</w:t>
      </w:r>
    </w:p>
    <w:p w14:paraId="01BB213B" w14:textId="3F1485C8" w:rsidR="00D00C04" w:rsidRDefault="00D00C04" w:rsidP="00CA5642">
      <w:pPr>
        <w:jc w:val="both"/>
        <w:rPr>
          <w:rFonts w:ascii="Calibri" w:hAnsi="Calibri" w:cs="Calibri"/>
        </w:rPr>
      </w:pPr>
    </w:p>
    <w:p w14:paraId="48F66E3B" w14:textId="77777777" w:rsidR="00D00C04" w:rsidRDefault="00D00C04" w:rsidP="00CA5642">
      <w:pPr>
        <w:jc w:val="both"/>
        <w:rPr>
          <w:rFonts w:ascii="Calibri" w:hAnsi="Calibri" w:cs="Calibri"/>
        </w:rPr>
      </w:pPr>
    </w:p>
    <w:p w14:paraId="36C7B29C" w14:textId="77777777" w:rsidR="008E4405" w:rsidRDefault="008E4405" w:rsidP="00CA5642">
      <w:pPr>
        <w:jc w:val="both"/>
        <w:rPr>
          <w:rFonts w:ascii="Calibri" w:hAnsi="Calibri" w:cs="Calibri"/>
        </w:rPr>
      </w:pPr>
    </w:p>
    <w:p w14:paraId="182B5AFA" w14:textId="77777777" w:rsidR="008E4405" w:rsidRDefault="008E4405" w:rsidP="00CA5642">
      <w:pPr>
        <w:jc w:val="both"/>
        <w:rPr>
          <w:rFonts w:ascii="Calibri" w:hAnsi="Calibri" w:cs="Calibri"/>
        </w:rPr>
      </w:pPr>
    </w:p>
    <w:p w14:paraId="1489CD6D" w14:textId="77777777" w:rsidR="008E4405" w:rsidRDefault="008E4405" w:rsidP="00CA5642">
      <w:pPr>
        <w:jc w:val="both"/>
        <w:rPr>
          <w:rFonts w:ascii="Calibri" w:hAnsi="Calibri" w:cs="Calibri"/>
        </w:rPr>
      </w:pPr>
    </w:p>
    <w:p w14:paraId="12FB8A66" w14:textId="2D0F84D9" w:rsidR="008E4405" w:rsidRDefault="008E4405" w:rsidP="00CA564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768499B" w14:textId="77777777" w:rsidR="008E4405" w:rsidRDefault="008E4405" w:rsidP="00CA5642">
      <w:pPr>
        <w:jc w:val="both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7895" w14:paraId="5A077695" w14:textId="77777777" w:rsidTr="00977895">
        <w:tc>
          <w:tcPr>
            <w:tcW w:w="9016" w:type="dxa"/>
          </w:tcPr>
          <w:p w14:paraId="7E61D33E" w14:textId="77777777" w:rsidR="00977895" w:rsidRDefault="00977895" w:rsidP="00CA5642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Personal Statement </w:t>
            </w:r>
            <w:r>
              <w:rPr>
                <w:rFonts w:cs="Calibri"/>
              </w:rPr>
              <w:t>(Maximum 100 words):</w:t>
            </w:r>
          </w:p>
          <w:p w14:paraId="20F30868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6E143E4E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3DC1CB04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743C4B98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01EC13F4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467683CE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05087DF0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31BDDE84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27B4AD26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523340FB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18D54683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392E44E0" w14:textId="77777777" w:rsidR="00D536DC" w:rsidRDefault="00D536DC" w:rsidP="00CA5642">
            <w:pPr>
              <w:jc w:val="both"/>
              <w:rPr>
                <w:rFonts w:cs="Calibri"/>
              </w:rPr>
            </w:pPr>
          </w:p>
          <w:p w14:paraId="2730601B" w14:textId="77777777" w:rsidR="00D536DC" w:rsidRDefault="00D536DC" w:rsidP="00CA5642">
            <w:pPr>
              <w:jc w:val="both"/>
              <w:rPr>
                <w:rFonts w:cs="Calibri"/>
              </w:rPr>
            </w:pPr>
          </w:p>
          <w:p w14:paraId="094E3A97" w14:textId="77777777" w:rsidR="00D536DC" w:rsidRDefault="00D536DC" w:rsidP="00CA5642">
            <w:pPr>
              <w:jc w:val="both"/>
              <w:rPr>
                <w:rFonts w:cs="Calibri"/>
              </w:rPr>
            </w:pPr>
          </w:p>
          <w:p w14:paraId="0BAD10A8" w14:textId="77777777" w:rsidR="00D536DC" w:rsidRDefault="00D536DC" w:rsidP="00CA5642">
            <w:pPr>
              <w:jc w:val="both"/>
              <w:rPr>
                <w:rFonts w:cs="Calibri"/>
              </w:rPr>
            </w:pPr>
          </w:p>
          <w:p w14:paraId="776F75E9" w14:textId="77777777" w:rsidR="00D536DC" w:rsidRDefault="00D536DC" w:rsidP="00CA5642">
            <w:pPr>
              <w:jc w:val="both"/>
              <w:rPr>
                <w:rFonts w:cs="Calibri"/>
              </w:rPr>
            </w:pPr>
          </w:p>
          <w:p w14:paraId="74492929" w14:textId="77777777" w:rsidR="00D536DC" w:rsidRDefault="00D536DC" w:rsidP="00CA5642">
            <w:pPr>
              <w:jc w:val="both"/>
              <w:rPr>
                <w:rFonts w:cs="Calibri"/>
              </w:rPr>
            </w:pPr>
          </w:p>
          <w:p w14:paraId="725FDFE5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74DA13DA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2E01C8A1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19A4655E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4A8AD017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0B8AD639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526FAF36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4E743661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3518DF32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632F981B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5ED46FDA" w14:textId="77777777" w:rsidR="00977895" w:rsidRDefault="00977895" w:rsidP="00CA5642">
            <w:pPr>
              <w:jc w:val="both"/>
              <w:rPr>
                <w:rFonts w:cs="Calibri"/>
              </w:rPr>
            </w:pPr>
          </w:p>
          <w:p w14:paraId="7D3AF64A" w14:textId="23D9D601" w:rsidR="00977895" w:rsidRPr="00977895" w:rsidRDefault="00977895" w:rsidP="00CA5642">
            <w:pPr>
              <w:jc w:val="both"/>
              <w:rPr>
                <w:rFonts w:cs="Calibri"/>
              </w:rPr>
            </w:pPr>
          </w:p>
        </w:tc>
      </w:tr>
    </w:tbl>
    <w:p w14:paraId="737DFCC7" w14:textId="77777777" w:rsidR="00D00C04" w:rsidRDefault="00D00C04" w:rsidP="00CA5642">
      <w:pPr>
        <w:jc w:val="both"/>
        <w:rPr>
          <w:rFonts w:ascii="Calibri" w:hAnsi="Calibri" w:cs="Calibri"/>
        </w:rPr>
      </w:pPr>
    </w:p>
    <w:p w14:paraId="05E5CD19" w14:textId="77777777" w:rsidR="00D00C04" w:rsidRDefault="00D00C04" w:rsidP="00CA5642">
      <w:pPr>
        <w:jc w:val="both"/>
        <w:rPr>
          <w:rFonts w:ascii="Calibri" w:hAnsi="Calibri" w:cs="Calibri"/>
        </w:rPr>
      </w:pPr>
    </w:p>
    <w:p w14:paraId="7D816785" w14:textId="4C3DE750" w:rsidR="00DE719B" w:rsidRPr="00A9461F" w:rsidRDefault="00977895" w:rsidP="00CA564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Please </w:t>
      </w:r>
      <w:r w:rsidR="004807CA" w:rsidRPr="00A9461F">
        <w:rPr>
          <w:rFonts w:ascii="Calibri" w:hAnsi="Calibri" w:cs="Calibri"/>
        </w:rPr>
        <w:t xml:space="preserve">return </w:t>
      </w:r>
      <w:r w:rsidR="00DE719B" w:rsidRPr="00A9461F">
        <w:rPr>
          <w:rFonts w:ascii="Calibri" w:hAnsi="Calibri" w:cs="Calibri"/>
        </w:rPr>
        <w:t xml:space="preserve">the completed form </w:t>
      </w:r>
      <w:r>
        <w:rPr>
          <w:rFonts w:ascii="Calibri" w:hAnsi="Calibri" w:cs="Calibri"/>
        </w:rPr>
        <w:t xml:space="preserve">and </w:t>
      </w:r>
      <w:r w:rsidR="00451B05">
        <w:rPr>
          <w:rFonts w:ascii="Calibri" w:hAnsi="Calibri" w:cs="Calibri"/>
        </w:rPr>
        <w:t xml:space="preserve">personal </w:t>
      </w:r>
      <w:r>
        <w:rPr>
          <w:rFonts w:ascii="Calibri" w:hAnsi="Calibri" w:cs="Calibri"/>
        </w:rPr>
        <w:t xml:space="preserve">statement to me </w:t>
      </w:r>
      <w:r w:rsidR="001711C2" w:rsidRPr="00A9461F">
        <w:rPr>
          <w:rFonts w:ascii="Calibri" w:hAnsi="Calibri" w:cs="Calibri"/>
        </w:rPr>
        <w:t xml:space="preserve">via post or email </w:t>
      </w:r>
      <w:r w:rsidR="00DE719B" w:rsidRPr="00A9461F">
        <w:rPr>
          <w:rFonts w:ascii="Calibri" w:hAnsi="Calibri" w:cs="Calibri"/>
        </w:rPr>
        <w:t>to:</w:t>
      </w:r>
    </w:p>
    <w:p w14:paraId="686D65CE" w14:textId="77777777" w:rsidR="001711C2" w:rsidRPr="00A9461F" w:rsidRDefault="001711C2" w:rsidP="00CA5642">
      <w:pPr>
        <w:jc w:val="both"/>
        <w:rPr>
          <w:rFonts w:ascii="Calibri" w:hAnsi="Calibri" w:cs="Calibri"/>
        </w:rPr>
      </w:pPr>
    </w:p>
    <w:p w14:paraId="47E77FDB" w14:textId="77777777" w:rsidR="001711C2" w:rsidRPr="00A9461F" w:rsidRDefault="001711C2" w:rsidP="00CA5642">
      <w:pPr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Annie Meyler</w:t>
      </w:r>
    </w:p>
    <w:p w14:paraId="1720BD3E" w14:textId="591E7004" w:rsidR="004807CA" w:rsidRPr="00A9461F" w:rsidRDefault="0031755B" w:rsidP="00CA564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Executive Administrator</w:t>
      </w:r>
    </w:p>
    <w:p w14:paraId="5E08AE57" w14:textId="77777777" w:rsidR="001711C2" w:rsidRPr="00A9461F" w:rsidRDefault="004807CA" w:rsidP="00CA5642">
      <w:pPr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King Edward VI College</w:t>
      </w:r>
    </w:p>
    <w:p w14:paraId="0E153000" w14:textId="77777777" w:rsidR="001711C2" w:rsidRPr="00A9461F" w:rsidRDefault="004807CA" w:rsidP="00CA5642">
      <w:pPr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Stourbridge</w:t>
      </w:r>
    </w:p>
    <w:p w14:paraId="524D6157" w14:textId="79542082" w:rsidR="00F32409" w:rsidRDefault="004807CA" w:rsidP="00CA5642">
      <w:pPr>
        <w:jc w:val="both"/>
        <w:rPr>
          <w:rFonts w:ascii="Calibri" w:hAnsi="Calibri" w:cs="Calibri"/>
        </w:rPr>
      </w:pPr>
      <w:r w:rsidRPr="00A9461F">
        <w:rPr>
          <w:rFonts w:ascii="Calibri" w:hAnsi="Calibri" w:cs="Calibri"/>
        </w:rPr>
        <w:t>DY8 1TD</w:t>
      </w:r>
    </w:p>
    <w:p w14:paraId="57073278" w14:textId="5BA9C3FA" w:rsidR="000724A6" w:rsidRPr="00A9461F" w:rsidRDefault="00F32409" w:rsidP="00CA5642">
      <w:pPr>
        <w:jc w:val="both"/>
        <w:rPr>
          <w:rFonts w:ascii="Calibri" w:hAnsi="Calibri" w:cs="Calibri"/>
          <w:sz w:val="20"/>
          <w:szCs w:val="20"/>
        </w:rPr>
      </w:pPr>
      <w:hyperlink r:id="rId11" w:history="1">
        <w:r w:rsidRPr="00552A45">
          <w:rPr>
            <w:rStyle w:val="Hyperlink"/>
            <w:rFonts w:ascii="Calibri" w:hAnsi="Calibri" w:cs="Calibri"/>
          </w:rPr>
          <w:t>a</w:t>
        </w:r>
        <w:r w:rsidR="0037188A">
          <w:rPr>
            <w:rStyle w:val="Hyperlink"/>
            <w:rFonts w:ascii="Calibri" w:hAnsi="Calibri" w:cs="Calibri"/>
          </w:rPr>
          <w:t>nn.</w:t>
        </w:r>
        <w:r w:rsidRPr="00552A45">
          <w:rPr>
            <w:rStyle w:val="Hyperlink"/>
            <w:rFonts w:ascii="Calibri" w:hAnsi="Calibri" w:cs="Calibri"/>
          </w:rPr>
          <w:t>m</w:t>
        </w:r>
        <w:r w:rsidR="0037188A">
          <w:rPr>
            <w:rStyle w:val="Hyperlink"/>
            <w:rFonts w:ascii="Calibri" w:hAnsi="Calibri" w:cs="Calibri"/>
          </w:rPr>
          <w:t>eyler</w:t>
        </w:r>
        <w:r w:rsidRPr="00552A45">
          <w:rPr>
            <w:rStyle w:val="Hyperlink"/>
            <w:rFonts w:ascii="Calibri" w:hAnsi="Calibri" w:cs="Calibri"/>
          </w:rPr>
          <w:t>@kedst.ac.uk</w:t>
        </w:r>
      </w:hyperlink>
    </w:p>
    <w:sectPr w:rsidR="000724A6" w:rsidRPr="00A9461F" w:rsidSect="00F32409">
      <w:pgSz w:w="11906" w:h="16838"/>
      <w:pgMar w:top="964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95591"/>
    <w:multiLevelType w:val="hybridMultilevel"/>
    <w:tmpl w:val="04EAC52A"/>
    <w:lvl w:ilvl="0" w:tplc="049C0C8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3510ED"/>
    <w:multiLevelType w:val="hybridMultilevel"/>
    <w:tmpl w:val="782A6B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21881">
    <w:abstractNumId w:val="0"/>
  </w:num>
  <w:num w:numId="2" w16cid:durableId="689066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30"/>
    <w:rsid w:val="000005A1"/>
    <w:rsid w:val="00004397"/>
    <w:rsid w:val="00005E71"/>
    <w:rsid w:val="00006306"/>
    <w:rsid w:val="000276AE"/>
    <w:rsid w:val="00030B77"/>
    <w:rsid w:val="000316EA"/>
    <w:rsid w:val="00053D95"/>
    <w:rsid w:val="000636D4"/>
    <w:rsid w:val="000724A6"/>
    <w:rsid w:val="00084992"/>
    <w:rsid w:val="000861D0"/>
    <w:rsid w:val="000C1212"/>
    <w:rsid w:val="000D2332"/>
    <w:rsid w:val="000F46F8"/>
    <w:rsid w:val="00104723"/>
    <w:rsid w:val="001225E4"/>
    <w:rsid w:val="00122D88"/>
    <w:rsid w:val="001565E4"/>
    <w:rsid w:val="001711C2"/>
    <w:rsid w:val="001B7897"/>
    <w:rsid w:val="001D0971"/>
    <w:rsid w:val="001E572F"/>
    <w:rsid w:val="001E7E52"/>
    <w:rsid w:val="001F03B9"/>
    <w:rsid w:val="001F3471"/>
    <w:rsid w:val="002051FD"/>
    <w:rsid w:val="002429FC"/>
    <w:rsid w:val="0025380A"/>
    <w:rsid w:val="0026119B"/>
    <w:rsid w:val="00275FF9"/>
    <w:rsid w:val="0029726E"/>
    <w:rsid w:val="002F1AD3"/>
    <w:rsid w:val="003142DA"/>
    <w:rsid w:val="0031755B"/>
    <w:rsid w:val="00336F0D"/>
    <w:rsid w:val="00355404"/>
    <w:rsid w:val="00370777"/>
    <w:rsid w:val="0037188A"/>
    <w:rsid w:val="00372938"/>
    <w:rsid w:val="003779BF"/>
    <w:rsid w:val="00380F64"/>
    <w:rsid w:val="003A34F5"/>
    <w:rsid w:val="003C6B30"/>
    <w:rsid w:val="003D2D25"/>
    <w:rsid w:val="003E58E6"/>
    <w:rsid w:val="003F227F"/>
    <w:rsid w:val="003F24F3"/>
    <w:rsid w:val="00400507"/>
    <w:rsid w:val="00410353"/>
    <w:rsid w:val="004133CA"/>
    <w:rsid w:val="00451B05"/>
    <w:rsid w:val="0046082F"/>
    <w:rsid w:val="004704CD"/>
    <w:rsid w:val="004807CA"/>
    <w:rsid w:val="00483E5E"/>
    <w:rsid w:val="004B463A"/>
    <w:rsid w:val="004C01E6"/>
    <w:rsid w:val="004D5DEF"/>
    <w:rsid w:val="004F7FCE"/>
    <w:rsid w:val="005148B0"/>
    <w:rsid w:val="0052365E"/>
    <w:rsid w:val="00523832"/>
    <w:rsid w:val="00524526"/>
    <w:rsid w:val="00524D8E"/>
    <w:rsid w:val="005F64BC"/>
    <w:rsid w:val="00604F9F"/>
    <w:rsid w:val="006256E2"/>
    <w:rsid w:val="00626224"/>
    <w:rsid w:val="006372C0"/>
    <w:rsid w:val="00655C1F"/>
    <w:rsid w:val="006641A3"/>
    <w:rsid w:val="00675739"/>
    <w:rsid w:val="006877F1"/>
    <w:rsid w:val="006B3355"/>
    <w:rsid w:val="006E5621"/>
    <w:rsid w:val="006F4E4F"/>
    <w:rsid w:val="00711F1A"/>
    <w:rsid w:val="007236BB"/>
    <w:rsid w:val="0072556D"/>
    <w:rsid w:val="007526B2"/>
    <w:rsid w:val="00796E3F"/>
    <w:rsid w:val="007975D3"/>
    <w:rsid w:val="007A6109"/>
    <w:rsid w:val="007C48CE"/>
    <w:rsid w:val="007D284E"/>
    <w:rsid w:val="007F7429"/>
    <w:rsid w:val="00804EF9"/>
    <w:rsid w:val="00824CB2"/>
    <w:rsid w:val="00837361"/>
    <w:rsid w:val="00845B17"/>
    <w:rsid w:val="00851D38"/>
    <w:rsid w:val="008523FE"/>
    <w:rsid w:val="00866178"/>
    <w:rsid w:val="00887A04"/>
    <w:rsid w:val="008917C3"/>
    <w:rsid w:val="008B45A6"/>
    <w:rsid w:val="008E4405"/>
    <w:rsid w:val="008F74C9"/>
    <w:rsid w:val="00910744"/>
    <w:rsid w:val="00911E9C"/>
    <w:rsid w:val="00916DD9"/>
    <w:rsid w:val="00955BC0"/>
    <w:rsid w:val="00961383"/>
    <w:rsid w:val="00962E80"/>
    <w:rsid w:val="00977895"/>
    <w:rsid w:val="009831AE"/>
    <w:rsid w:val="009F6D0F"/>
    <w:rsid w:val="00A15D77"/>
    <w:rsid w:val="00A35D5A"/>
    <w:rsid w:val="00A53DCB"/>
    <w:rsid w:val="00A667A9"/>
    <w:rsid w:val="00A81AEA"/>
    <w:rsid w:val="00A82525"/>
    <w:rsid w:val="00A90839"/>
    <w:rsid w:val="00A9461F"/>
    <w:rsid w:val="00AC3E1A"/>
    <w:rsid w:val="00AD0479"/>
    <w:rsid w:val="00B02D13"/>
    <w:rsid w:val="00B16534"/>
    <w:rsid w:val="00B30529"/>
    <w:rsid w:val="00B36A01"/>
    <w:rsid w:val="00B64AB1"/>
    <w:rsid w:val="00B715CA"/>
    <w:rsid w:val="00BC3F2B"/>
    <w:rsid w:val="00BC7477"/>
    <w:rsid w:val="00C07684"/>
    <w:rsid w:val="00C144F4"/>
    <w:rsid w:val="00C923AB"/>
    <w:rsid w:val="00C92C81"/>
    <w:rsid w:val="00CA5642"/>
    <w:rsid w:val="00CB15BD"/>
    <w:rsid w:val="00CC7730"/>
    <w:rsid w:val="00CD4AE8"/>
    <w:rsid w:val="00CE63C3"/>
    <w:rsid w:val="00CE6447"/>
    <w:rsid w:val="00CE706D"/>
    <w:rsid w:val="00CF36DA"/>
    <w:rsid w:val="00CF3E6F"/>
    <w:rsid w:val="00D00C04"/>
    <w:rsid w:val="00D00E95"/>
    <w:rsid w:val="00D01CC7"/>
    <w:rsid w:val="00D13A3D"/>
    <w:rsid w:val="00D164DC"/>
    <w:rsid w:val="00D26E29"/>
    <w:rsid w:val="00D419AD"/>
    <w:rsid w:val="00D52D88"/>
    <w:rsid w:val="00D536DC"/>
    <w:rsid w:val="00D56335"/>
    <w:rsid w:val="00D73A78"/>
    <w:rsid w:val="00D82D37"/>
    <w:rsid w:val="00DA226C"/>
    <w:rsid w:val="00DC7717"/>
    <w:rsid w:val="00DD1406"/>
    <w:rsid w:val="00DE21C8"/>
    <w:rsid w:val="00DE719B"/>
    <w:rsid w:val="00DE7A3A"/>
    <w:rsid w:val="00DF4535"/>
    <w:rsid w:val="00E16820"/>
    <w:rsid w:val="00E22106"/>
    <w:rsid w:val="00E2457B"/>
    <w:rsid w:val="00E302B6"/>
    <w:rsid w:val="00E62A11"/>
    <w:rsid w:val="00E71018"/>
    <w:rsid w:val="00E72BF6"/>
    <w:rsid w:val="00E76FE0"/>
    <w:rsid w:val="00EA3E67"/>
    <w:rsid w:val="00F32409"/>
    <w:rsid w:val="00F36068"/>
    <w:rsid w:val="00F37294"/>
    <w:rsid w:val="00F44958"/>
    <w:rsid w:val="00F45C2C"/>
    <w:rsid w:val="00F60EC9"/>
    <w:rsid w:val="00F74126"/>
    <w:rsid w:val="00FA228B"/>
    <w:rsid w:val="00FB6056"/>
    <w:rsid w:val="00FC508C"/>
    <w:rsid w:val="00FC7FF6"/>
    <w:rsid w:val="00FE1ED0"/>
    <w:rsid w:val="00FE2F3D"/>
    <w:rsid w:val="00FF08E8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282CD5"/>
  <w15:chartTrackingRefBased/>
  <w15:docId w15:val="{10B6427D-4DA9-4046-8DFF-B89B5C6C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76FE0"/>
    <w:pPr>
      <w:keepNext/>
      <w:jc w:val="both"/>
      <w:outlineLvl w:val="0"/>
    </w:pPr>
    <w:rPr>
      <w:rFonts w:ascii="Arial" w:hAnsi="Arial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D233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0D2332"/>
    <w:rPr>
      <w:rFonts w:ascii="Tahoma" w:hAnsi="Tahoma" w:cs="Tahoma"/>
      <w:sz w:val="16"/>
      <w:szCs w:val="16"/>
      <w:lang w:val="en-GB"/>
    </w:rPr>
  </w:style>
  <w:style w:type="character" w:customStyle="1" w:styleId="Heading1Char">
    <w:name w:val="Heading 1 Char"/>
    <w:link w:val="Heading1"/>
    <w:rsid w:val="00E76FE0"/>
    <w:rPr>
      <w:rFonts w:ascii="Arial" w:hAnsi="Arial" w:cs="Arial"/>
      <w:b/>
      <w:bCs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E76FE0"/>
    <w:pPr>
      <w:jc w:val="both"/>
    </w:pPr>
    <w:rPr>
      <w:rFonts w:ascii="Arial" w:hAnsi="Arial"/>
      <w:b/>
      <w:bCs/>
      <w:lang w:eastAsia="x-none"/>
    </w:rPr>
  </w:style>
  <w:style w:type="character" w:customStyle="1" w:styleId="BodyTextChar">
    <w:name w:val="Body Text Char"/>
    <w:link w:val="BodyText"/>
    <w:rsid w:val="00E76FE0"/>
    <w:rPr>
      <w:rFonts w:ascii="Arial" w:hAnsi="Arial" w:cs="Arial"/>
      <w:b/>
      <w:bCs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76FE0"/>
    <w:pPr>
      <w:ind w:left="720"/>
    </w:pPr>
  </w:style>
  <w:style w:type="character" w:styleId="Hyperlink">
    <w:name w:val="Hyperlink"/>
    <w:rsid w:val="000724A6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030B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861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@kedst.ac.uk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ann.meyler@kedst.ac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j\Desktop\Letter%20head%20Ari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D66B5AA301AB4198252F6C044496E2" ma:contentTypeVersion="17" ma:contentTypeDescription="Create a new document." ma:contentTypeScope="" ma:versionID="3e379691f409973d809c1be35902f716">
  <xsd:schema xmlns:xsd="http://www.w3.org/2001/XMLSchema" xmlns:xs="http://www.w3.org/2001/XMLSchema" xmlns:p="http://schemas.microsoft.com/office/2006/metadata/properties" xmlns:ns2="1b130b09-a448-458d-9412-927eeba137a3" xmlns:ns3="6ba0f8b1-5a8c-48d1-9f22-03399a2456e0" targetNamespace="http://schemas.microsoft.com/office/2006/metadata/properties" ma:root="true" ma:fieldsID="43165e642c42d899ab0f8657feac6735" ns2:_="" ns3:_="">
    <xsd:import namespace="1b130b09-a448-458d-9412-927eeba137a3"/>
    <xsd:import namespace="6ba0f8b1-5a8c-48d1-9f22-03399a2456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30b09-a448-458d-9412-927eeba13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353d3bc-fb64-48aa-a4e2-cd1d887065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0f8b1-5a8c-48d1-9f22-03399a2456e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efe18cb-711a-4a48-8985-9d5b1189fd14}" ma:internalName="TaxCatchAll" ma:showField="CatchAllData" ma:web="6ba0f8b1-5a8c-48d1-9f22-03399a2456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a0f8b1-5a8c-48d1-9f22-03399a2456e0" xsi:nil="true"/>
    <lcf76f155ced4ddcb4097134ff3c332f xmlns="1b130b09-a448-458d-9412-927eeba137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EC2E3C-0F76-4ECA-9A33-BBF7760171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4E7D72-A504-4431-A9BD-476EB0AA8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30b09-a448-458d-9412-927eeba137a3"/>
    <ds:schemaRef ds:uri="6ba0f8b1-5a8c-48d1-9f22-03399a245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0B25A2-E97F-443B-8FF1-2D4EB1CF84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AF4F70-872C-4190-85DF-23C04AA004CE}">
  <ds:schemaRefs>
    <ds:schemaRef ds:uri="http://schemas.microsoft.com/office/2006/metadata/properties"/>
    <ds:schemaRef ds:uri="http://schemas.microsoft.com/office/infopath/2007/PartnerControls"/>
    <ds:schemaRef ds:uri="6ba0f8b1-5a8c-48d1-9f22-03399a2456e0"/>
    <ds:schemaRef ds:uri="1b130b09-a448-458d-9412-927eeba137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head Arial.dot</Template>
  <TotalTime>0</TotalTime>
  <Pages>3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 November 2002</vt:lpstr>
    </vt:vector>
  </TitlesOfParts>
  <Company/>
  <LinksUpToDate>false</LinksUpToDate>
  <CharactersWithSpaces>3284</CharactersWithSpaces>
  <SharedDoc>false</SharedDoc>
  <HLinks>
    <vt:vector size="6" baseType="variant">
      <vt:variant>
        <vt:i4>5242938</vt:i4>
      </vt:variant>
      <vt:variant>
        <vt:i4>0</vt:i4>
      </vt:variant>
      <vt:variant>
        <vt:i4>0</vt:i4>
      </vt:variant>
      <vt:variant>
        <vt:i4>5</vt:i4>
      </vt:variant>
      <vt:variant>
        <vt:lpwstr>mailto:clerk@kedst.ac.uk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November 2002</dc:title>
  <dc:subject/>
  <dc:creator>rj</dc:creator>
  <cp:keywords/>
  <cp:lastModifiedBy>Annie Meyler</cp:lastModifiedBy>
  <cp:revision>97</cp:revision>
  <cp:lastPrinted>2020-11-16T11:45:00Z</cp:lastPrinted>
  <dcterms:created xsi:type="dcterms:W3CDTF">2022-10-26T11:01:00Z</dcterms:created>
  <dcterms:modified xsi:type="dcterms:W3CDTF">2026-09-08T12:18:00Z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0x0101005CD66B5AA301AB4198252F6C044496E2</vt:lpwstr>
  </property>
  <property fmtid="{D5CDD505-2E9C-101B-9397-08002B2CF9AE}" pid="3" name="MediaServiceImageTags">
    <vt:lpwstr/>
  </property>
</Properties>
</file>